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694DE" w14:textId="137BCCBB" w:rsidR="00620E49" w:rsidRPr="001209F9" w:rsidRDefault="00620E49" w:rsidP="00FE3C91">
      <w:pPr>
        <w:pStyle w:val="a3"/>
        <w:wordWrap/>
        <w:spacing w:line="320" w:lineRule="exact"/>
        <w:ind w:right="840"/>
        <w:jc w:val="center"/>
        <w:rPr>
          <w:rFonts w:ascii="ＭＳ 明朝" w:hAnsi="ＭＳ 明朝"/>
          <w:spacing w:val="0"/>
          <w:sz w:val="28"/>
          <w:szCs w:val="21"/>
        </w:rPr>
      </w:pPr>
      <w:r w:rsidRPr="001209F9">
        <w:rPr>
          <w:rFonts w:ascii="ＭＳ 明朝" w:hAnsi="ＭＳ 明朝" w:hint="eastAsia"/>
          <w:spacing w:val="0"/>
          <w:sz w:val="28"/>
          <w:szCs w:val="21"/>
        </w:rPr>
        <w:t>契約辞退申立書</w:t>
      </w:r>
    </w:p>
    <w:p w14:paraId="38D9F645" w14:textId="23CDEA3F" w:rsidR="00620E49" w:rsidRPr="001209F9" w:rsidRDefault="00FE3C91" w:rsidP="00FE3C91">
      <w:pPr>
        <w:pStyle w:val="a3"/>
        <w:wordWrap/>
        <w:spacing w:line="320" w:lineRule="exact"/>
        <w:ind w:rightChars="100" w:right="210"/>
        <w:jc w:val="righ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●</w:t>
      </w:r>
      <w:r w:rsidR="003624E3" w:rsidRPr="001209F9">
        <w:rPr>
          <w:rFonts w:ascii="ＭＳ 明朝" w:hAnsi="ＭＳ 明朝" w:hint="eastAsia"/>
          <w:spacing w:val="0"/>
          <w:sz w:val="21"/>
          <w:szCs w:val="21"/>
        </w:rPr>
        <w:t>年●月●</w:t>
      </w:r>
      <w:r w:rsidR="00620E49" w:rsidRPr="001209F9">
        <w:rPr>
          <w:rFonts w:ascii="ＭＳ 明朝" w:hAnsi="ＭＳ 明朝" w:hint="eastAsia"/>
          <w:spacing w:val="0"/>
          <w:sz w:val="21"/>
          <w:szCs w:val="21"/>
        </w:rPr>
        <w:t>日</w:t>
      </w:r>
    </w:p>
    <w:p w14:paraId="1CC98504" w14:textId="77777777" w:rsidR="00620E49" w:rsidRPr="001209F9" w:rsidRDefault="00620E49" w:rsidP="00FE3C91">
      <w:pPr>
        <w:pStyle w:val="a3"/>
        <w:wordWrap/>
        <w:spacing w:line="320" w:lineRule="exact"/>
        <w:rPr>
          <w:rFonts w:ascii="ＭＳ 明朝" w:hAnsi="ＭＳ 明朝" w:cs="Times New Roman"/>
          <w:spacing w:val="0"/>
          <w:sz w:val="21"/>
          <w:szCs w:val="21"/>
        </w:rPr>
      </w:pPr>
    </w:p>
    <w:p w14:paraId="7A00BD05" w14:textId="50183551" w:rsidR="00620E49" w:rsidRPr="001209F9" w:rsidRDefault="00620E49" w:rsidP="00955580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分任支出負担行為担当官</w:t>
      </w:r>
      <w:r w:rsidR="00955580" w:rsidRPr="001209F9">
        <w:rPr>
          <w:rFonts w:ascii="ＭＳ 明朝" w:hAnsi="ＭＳ 明朝" w:hint="eastAsia"/>
          <w:spacing w:val="0"/>
          <w:sz w:val="21"/>
          <w:szCs w:val="21"/>
        </w:rPr>
        <w:t>（分任契約担当官）</w:t>
      </w:r>
    </w:p>
    <w:p w14:paraId="09606F77" w14:textId="77777777" w:rsidR="00620E49" w:rsidRPr="001209F9" w:rsidRDefault="00620E49" w:rsidP="00955580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陸上自衛隊</w:t>
      </w:r>
      <w:r w:rsidR="003624E3" w:rsidRPr="001209F9">
        <w:rPr>
          <w:rFonts w:ascii="ＭＳ 明朝" w:hAnsi="ＭＳ 明朝" w:hint="eastAsia"/>
          <w:spacing w:val="0"/>
          <w:sz w:val="21"/>
          <w:szCs w:val="21"/>
        </w:rPr>
        <w:t>関東補給処</w:t>
      </w:r>
    </w:p>
    <w:p w14:paraId="53A0EB71" w14:textId="77777777" w:rsidR="00620E49" w:rsidRPr="001209F9" w:rsidRDefault="00620E49" w:rsidP="00955580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調達会計部長</w:t>
      </w:r>
      <w:r w:rsidR="003624E3" w:rsidRPr="001209F9">
        <w:rPr>
          <w:rFonts w:ascii="ＭＳ 明朝" w:hAnsi="ＭＳ 明朝" w:cs="Times New Roman" w:hint="eastAsia"/>
          <w:spacing w:val="0"/>
          <w:sz w:val="21"/>
          <w:szCs w:val="21"/>
        </w:rPr>
        <w:t xml:space="preserve">　</w:t>
      </w:r>
      <w:r w:rsidR="000370D8" w:rsidRPr="001209F9">
        <w:rPr>
          <w:rFonts w:ascii="ＭＳ 明朝" w:hAnsi="ＭＳ 明朝" w:cs="Times New Roman" w:hint="eastAsia"/>
          <w:spacing w:val="0"/>
          <w:sz w:val="21"/>
          <w:szCs w:val="21"/>
        </w:rPr>
        <w:t>○○　○○</w:t>
      </w:r>
      <w:r w:rsidR="003624E3" w:rsidRPr="001209F9">
        <w:rPr>
          <w:rFonts w:ascii="ＭＳ 明朝" w:hAnsi="ＭＳ 明朝" w:cs="Times New Roman" w:hint="eastAsia"/>
          <w:spacing w:val="0"/>
          <w:sz w:val="21"/>
          <w:szCs w:val="21"/>
        </w:rPr>
        <w:t xml:space="preserve">　</w:t>
      </w:r>
      <w:r w:rsidRPr="001209F9">
        <w:rPr>
          <w:rFonts w:ascii="ＭＳ 明朝" w:hAnsi="ＭＳ 明朝" w:hint="eastAsia"/>
          <w:spacing w:val="0"/>
          <w:sz w:val="21"/>
          <w:szCs w:val="21"/>
        </w:rPr>
        <w:t>殿</w:t>
      </w:r>
    </w:p>
    <w:p w14:paraId="5F752544" w14:textId="77777777" w:rsidR="001171E7" w:rsidRPr="001209F9" w:rsidRDefault="001171E7" w:rsidP="00955580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2C238C07" w14:textId="77777777" w:rsidR="001171E7" w:rsidRPr="001209F9" w:rsidRDefault="001171E7" w:rsidP="00955580">
      <w:pPr>
        <w:pStyle w:val="a3"/>
        <w:wordWrap/>
        <w:spacing w:line="320" w:lineRule="exact"/>
        <w:rPr>
          <w:rFonts w:ascii="ＭＳ 明朝" w:hAnsi="ＭＳ 明朝" w:cs="Times New Roman"/>
          <w:spacing w:val="0"/>
          <w:sz w:val="21"/>
          <w:szCs w:val="21"/>
        </w:rPr>
      </w:pPr>
    </w:p>
    <w:p w14:paraId="6ABFB8B7" w14:textId="77777777" w:rsidR="00620E49" w:rsidRPr="001209F9" w:rsidRDefault="00620E49" w:rsidP="00FE3C91">
      <w:pPr>
        <w:pStyle w:val="a3"/>
        <w:wordWrap/>
        <w:spacing w:line="320" w:lineRule="exact"/>
        <w:ind w:leftChars="2000" w:left="420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210"/>
          <w:sz w:val="21"/>
          <w:szCs w:val="21"/>
          <w:fitText w:val="840" w:id="865924608"/>
        </w:rPr>
        <w:t>住</w:t>
      </w:r>
      <w:r w:rsidRPr="001209F9">
        <w:rPr>
          <w:rFonts w:ascii="ＭＳ 明朝" w:hAnsi="ＭＳ 明朝" w:hint="eastAsia"/>
          <w:spacing w:val="0"/>
          <w:sz w:val="21"/>
          <w:szCs w:val="21"/>
          <w:fitText w:val="840" w:id="865924608"/>
        </w:rPr>
        <w:t>所</w:t>
      </w:r>
      <w:r w:rsidR="003624E3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581E2BF5" w14:textId="77777777" w:rsidR="00620E49" w:rsidRPr="001209F9" w:rsidRDefault="00620E49" w:rsidP="00FE3C91">
      <w:pPr>
        <w:pStyle w:val="a3"/>
        <w:wordWrap/>
        <w:spacing w:line="320" w:lineRule="exact"/>
        <w:ind w:leftChars="2000" w:left="4200"/>
        <w:rPr>
          <w:rFonts w:ascii="ＭＳ 明朝" w:hAnsi="ＭＳ 明朝" w:cs="Times New Roman"/>
          <w:spacing w:val="-12"/>
          <w:sz w:val="21"/>
          <w:szCs w:val="21"/>
        </w:rPr>
      </w:pPr>
      <w:r w:rsidRPr="001209F9">
        <w:rPr>
          <w:rFonts w:ascii="ＭＳ 明朝" w:hAnsi="ＭＳ 明朝" w:hint="eastAsia"/>
          <w:spacing w:val="52"/>
          <w:sz w:val="21"/>
          <w:szCs w:val="21"/>
          <w:fitText w:val="840" w:id="865924609"/>
        </w:rPr>
        <w:t>会社</w:t>
      </w:r>
      <w:r w:rsidRPr="001209F9">
        <w:rPr>
          <w:rFonts w:ascii="ＭＳ 明朝" w:hAnsi="ＭＳ 明朝" w:hint="eastAsia"/>
          <w:spacing w:val="1"/>
          <w:sz w:val="21"/>
          <w:szCs w:val="21"/>
          <w:fitText w:val="840" w:id="865924609"/>
        </w:rPr>
        <w:t>名</w:t>
      </w:r>
      <w:r w:rsidR="003624E3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188929ED" w14:textId="77777777" w:rsidR="000F5367" w:rsidRPr="001209F9" w:rsidRDefault="00620E49" w:rsidP="00FE3C91">
      <w:pPr>
        <w:pStyle w:val="a3"/>
        <w:wordWrap/>
        <w:spacing w:line="320" w:lineRule="exact"/>
        <w:ind w:leftChars="2000" w:left="420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  <w:fitText w:val="840" w:id="865924610"/>
        </w:rPr>
        <w:t>代表者名</w:t>
      </w:r>
      <w:r w:rsidR="003624E3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611A2D5B" w14:textId="77777777" w:rsidR="000F5367" w:rsidRPr="001209F9" w:rsidRDefault="001C0E20" w:rsidP="00FE3C91">
      <w:pPr>
        <w:pStyle w:val="a3"/>
        <w:wordWrap/>
        <w:spacing w:line="320" w:lineRule="exact"/>
        <w:ind w:leftChars="2000" w:left="420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担当者名</w:t>
      </w:r>
      <w:r w:rsidR="003624E3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444AE81B" w14:textId="77777777" w:rsidR="000F5367" w:rsidRPr="001209F9" w:rsidRDefault="003401A2" w:rsidP="00FE3C91">
      <w:pPr>
        <w:pStyle w:val="a3"/>
        <w:wordWrap/>
        <w:spacing w:line="320" w:lineRule="exact"/>
        <w:ind w:leftChars="2000" w:left="420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52"/>
          <w:sz w:val="21"/>
          <w:szCs w:val="21"/>
          <w:fitText w:val="840" w:id="-697640448"/>
        </w:rPr>
        <w:t>連絡</w:t>
      </w:r>
      <w:r w:rsidRPr="001209F9">
        <w:rPr>
          <w:rFonts w:ascii="ＭＳ 明朝" w:hAnsi="ＭＳ 明朝" w:hint="eastAsia"/>
          <w:spacing w:val="1"/>
          <w:sz w:val="21"/>
          <w:szCs w:val="21"/>
          <w:fitText w:val="840" w:id="-697640448"/>
        </w:rPr>
        <w:t>先</w:t>
      </w:r>
      <w:r w:rsidR="003624E3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</w:p>
    <w:p w14:paraId="08B72ACE" w14:textId="77777777" w:rsidR="003624E3" w:rsidRPr="001209F9" w:rsidRDefault="003624E3" w:rsidP="00FE3C91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75F1CFE3" w14:textId="77777777" w:rsidR="00620E49" w:rsidRPr="001209F9" w:rsidRDefault="00620E49" w:rsidP="00FE3C91">
      <w:pPr>
        <w:pStyle w:val="a3"/>
        <w:wordWrap/>
        <w:spacing w:line="320" w:lineRule="exact"/>
        <w:ind w:leftChars="200" w:left="42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下記契約について辞退いたします。</w:t>
      </w:r>
    </w:p>
    <w:p w14:paraId="58C13A5D" w14:textId="77777777" w:rsidR="00620E49" w:rsidRPr="001209F9" w:rsidRDefault="00620E49" w:rsidP="00FE3C91">
      <w:pPr>
        <w:pStyle w:val="a3"/>
        <w:wordWrap/>
        <w:spacing w:line="320" w:lineRule="exact"/>
        <w:jc w:val="center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記</w:t>
      </w:r>
    </w:p>
    <w:p w14:paraId="07E8E837" w14:textId="77777777" w:rsidR="00620E49" w:rsidRPr="001209F9" w:rsidRDefault="00620E49" w:rsidP="00FE3C91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tbl>
      <w:tblPr>
        <w:tblW w:w="8787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8"/>
        <w:gridCol w:w="5669"/>
      </w:tblGrid>
      <w:tr w:rsidR="006E3B60" w:rsidRPr="001209F9" w14:paraId="184327CB" w14:textId="77777777" w:rsidTr="00955580">
        <w:trPr>
          <w:cantSplit/>
          <w:trHeight w:val="680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4513" w14:textId="77777777" w:rsidR="00620E49" w:rsidRPr="001209F9" w:rsidRDefault="00620E49" w:rsidP="00FE3C91">
            <w:pPr>
              <w:pStyle w:val="a3"/>
              <w:wordWrap/>
              <w:spacing w:line="320" w:lineRule="exact"/>
              <w:ind w:leftChars="100" w:left="210" w:rightChars="100" w:right="210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1209F9">
              <w:rPr>
                <w:rFonts w:ascii="ＭＳ 明朝" w:hAnsi="ＭＳ 明朝" w:hint="eastAsia"/>
                <w:spacing w:val="0"/>
                <w:sz w:val="21"/>
                <w:szCs w:val="21"/>
              </w:rPr>
              <w:t>入札年月日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9B21" w14:textId="77777777" w:rsidR="00620E49" w:rsidRPr="001209F9" w:rsidRDefault="00620E49" w:rsidP="00FE3C91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6E3B60" w:rsidRPr="001209F9" w14:paraId="03C094D3" w14:textId="77777777" w:rsidTr="00955580">
        <w:trPr>
          <w:cantSplit/>
          <w:trHeight w:val="680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5250" w14:textId="77777777" w:rsidR="00620E49" w:rsidRPr="001209F9" w:rsidRDefault="00620E49" w:rsidP="00FE3C91">
            <w:pPr>
              <w:pStyle w:val="a3"/>
              <w:wordWrap/>
              <w:spacing w:line="320" w:lineRule="exact"/>
              <w:ind w:leftChars="100" w:left="210" w:rightChars="100" w:right="210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1209F9">
              <w:rPr>
                <w:rFonts w:ascii="ＭＳ 明朝" w:hAnsi="ＭＳ 明朝" w:hint="eastAsia"/>
                <w:spacing w:val="0"/>
                <w:sz w:val="21"/>
                <w:szCs w:val="21"/>
              </w:rPr>
              <w:t>調達要求番号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B06A" w14:textId="77777777" w:rsidR="00620E49" w:rsidRPr="001209F9" w:rsidRDefault="00620E49" w:rsidP="00FE3C91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6E3B60" w:rsidRPr="001209F9" w14:paraId="1D56C1AC" w14:textId="77777777" w:rsidTr="00955580">
        <w:trPr>
          <w:cantSplit/>
          <w:trHeight w:val="680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0C9E" w14:textId="77777777" w:rsidR="00620E49" w:rsidRPr="001209F9" w:rsidRDefault="00620E49" w:rsidP="00FE3C91">
            <w:pPr>
              <w:pStyle w:val="a3"/>
              <w:wordWrap/>
              <w:spacing w:line="320" w:lineRule="exact"/>
              <w:ind w:leftChars="100" w:left="210" w:rightChars="100" w:right="210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1209F9">
              <w:rPr>
                <w:rFonts w:ascii="ＭＳ 明朝" w:hAnsi="ＭＳ 明朝" w:hint="eastAsia"/>
                <w:spacing w:val="0"/>
                <w:sz w:val="21"/>
                <w:szCs w:val="21"/>
              </w:rPr>
              <w:t>品名</w:t>
            </w:r>
            <w:r w:rsidR="006E3B60" w:rsidRPr="001209F9">
              <w:rPr>
                <w:rFonts w:ascii="ＭＳ 明朝" w:hAnsi="ＭＳ 明朝" w:hint="eastAsia"/>
                <w:spacing w:val="0"/>
                <w:sz w:val="21"/>
                <w:szCs w:val="21"/>
              </w:rPr>
              <w:t>（件名）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B216" w14:textId="77777777" w:rsidR="00620E49" w:rsidRPr="001209F9" w:rsidRDefault="00620E49" w:rsidP="00FE3C91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6E3B60" w:rsidRPr="001209F9" w14:paraId="14757C71" w14:textId="77777777" w:rsidTr="00955580">
        <w:trPr>
          <w:cantSplit/>
          <w:trHeight w:val="680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A87F" w14:textId="77777777" w:rsidR="00620E49" w:rsidRPr="001209F9" w:rsidRDefault="00620E49" w:rsidP="00FE3C91">
            <w:pPr>
              <w:pStyle w:val="a3"/>
              <w:wordWrap/>
              <w:spacing w:line="320" w:lineRule="exact"/>
              <w:ind w:leftChars="100" w:left="210" w:rightChars="100" w:right="210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1209F9">
              <w:rPr>
                <w:rFonts w:ascii="ＭＳ 明朝" w:hAnsi="ＭＳ 明朝" w:hint="eastAsia"/>
                <w:spacing w:val="0"/>
                <w:sz w:val="21"/>
                <w:szCs w:val="21"/>
              </w:rPr>
              <w:t>入札金額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CEC7" w14:textId="77777777" w:rsidR="00620E49" w:rsidRPr="001209F9" w:rsidRDefault="00620E49" w:rsidP="00FE3C91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6E3B60" w:rsidRPr="001209F9" w14:paraId="698186ED" w14:textId="77777777" w:rsidTr="00955580">
        <w:trPr>
          <w:cantSplit/>
          <w:trHeight w:val="680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ADD9" w14:textId="77777777" w:rsidR="00620E49" w:rsidRPr="001209F9" w:rsidRDefault="00620E49" w:rsidP="00FE3C91">
            <w:pPr>
              <w:pStyle w:val="a3"/>
              <w:wordWrap/>
              <w:spacing w:line="320" w:lineRule="exact"/>
              <w:ind w:leftChars="100" w:left="210" w:rightChars="100" w:right="210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1209F9">
              <w:rPr>
                <w:rFonts w:ascii="ＭＳ 明朝" w:hAnsi="ＭＳ 明朝" w:hint="eastAsia"/>
                <w:spacing w:val="0"/>
                <w:sz w:val="21"/>
                <w:szCs w:val="21"/>
              </w:rPr>
              <w:t>申立理由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63E1" w14:textId="77777777" w:rsidR="00620E49" w:rsidRPr="001209F9" w:rsidRDefault="00620E49" w:rsidP="00FE3C91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6E3B60" w:rsidRPr="001209F9" w14:paraId="51D5A207" w14:textId="77777777" w:rsidTr="00955580">
        <w:trPr>
          <w:cantSplit/>
          <w:trHeight w:val="680"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2A49" w14:textId="77777777" w:rsidR="00620E49" w:rsidRPr="001209F9" w:rsidRDefault="00620E49" w:rsidP="00FE3C91">
            <w:pPr>
              <w:pStyle w:val="a3"/>
              <w:wordWrap/>
              <w:spacing w:line="320" w:lineRule="exact"/>
              <w:ind w:leftChars="100" w:left="210" w:rightChars="100" w:right="210"/>
              <w:jc w:val="distribute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1209F9">
              <w:rPr>
                <w:rFonts w:ascii="ＭＳ 明朝" w:hAnsi="ＭＳ 明朝" w:hint="eastAsia"/>
                <w:spacing w:val="0"/>
                <w:sz w:val="21"/>
                <w:szCs w:val="21"/>
              </w:rPr>
              <w:t>備考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F37C" w14:textId="77777777" w:rsidR="00620E49" w:rsidRPr="001209F9" w:rsidRDefault="00620E49" w:rsidP="00FE3C91">
            <w:pPr>
              <w:pStyle w:val="a3"/>
              <w:wordWrap/>
              <w:spacing w:line="320" w:lineRule="exact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</w:tbl>
    <w:p w14:paraId="2FE6955E" w14:textId="77777777" w:rsidR="00955580" w:rsidRPr="001209F9" w:rsidRDefault="00955580" w:rsidP="00955580">
      <w:pPr>
        <w:pStyle w:val="a3"/>
        <w:wordWrap/>
        <w:spacing w:line="320" w:lineRule="exact"/>
        <w:ind w:rightChars="100" w:right="210"/>
        <w:rPr>
          <w:rFonts w:ascii="ＭＳ 明朝" w:hAnsi="ＭＳ 明朝"/>
          <w:spacing w:val="0"/>
          <w:sz w:val="21"/>
          <w:szCs w:val="21"/>
        </w:rPr>
      </w:pPr>
    </w:p>
    <w:p w14:paraId="1AA0CFAC" w14:textId="77777777" w:rsidR="00955580" w:rsidRPr="001209F9" w:rsidRDefault="00955580" w:rsidP="00FE3C91">
      <w:pPr>
        <w:pStyle w:val="a3"/>
        <w:wordWrap/>
        <w:spacing w:line="320" w:lineRule="exact"/>
        <w:ind w:right="840"/>
        <w:rPr>
          <w:rFonts w:ascii="ＭＳ 明朝" w:hAnsi="ＭＳ 明朝"/>
          <w:spacing w:val="0"/>
          <w:sz w:val="21"/>
          <w:szCs w:val="21"/>
        </w:rPr>
      </w:pPr>
    </w:p>
    <w:p w14:paraId="0BB5D969" w14:textId="77777777" w:rsidR="00955580" w:rsidRPr="001209F9" w:rsidRDefault="00955580" w:rsidP="00FE3C91">
      <w:pPr>
        <w:pStyle w:val="a3"/>
        <w:wordWrap/>
        <w:spacing w:line="320" w:lineRule="exact"/>
        <w:ind w:right="840"/>
        <w:rPr>
          <w:rFonts w:ascii="ＭＳ 明朝" w:hAnsi="ＭＳ 明朝"/>
          <w:spacing w:val="0"/>
          <w:sz w:val="21"/>
          <w:szCs w:val="21"/>
        </w:rPr>
        <w:sectPr w:rsidR="00955580" w:rsidRPr="001209F9" w:rsidSect="00955580">
          <w:footerReference w:type="default" r:id="rId8"/>
          <w:pgSz w:w="11906" w:h="16838" w:code="9"/>
          <w:pgMar w:top="1134" w:right="1134" w:bottom="567" w:left="1134" w:header="454" w:footer="284" w:gutter="0"/>
          <w:cols w:space="720"/>
          <w:noEndnote/>
          <w:docGrid w:linePitch="286"/>
        </w:sectPr>
      </w:pPr>
    </w:p>
    <w:p w14:paraId="098D1B4E" w14:textId="77777777" w:rsidR="001171E7" w:rsidRPr="001209F9" w:rsidRDefault="00620E49" w:rsidP="00FE3C91">
      <w:pPr>
        <w:pStyle w:val="a3"/>
        <w:wordWrap/>
        <w:spacing w:line="320" w:lineRule="exact"/>
        <w:ind w:leftChars="200" w:left="420"/>
        <w:jc w:val="lef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上記申立を承認する。</w:t>
      </w:r>
    </w:p>
    <w:p w14:paraId="055D313E" w14:textId="77777777" w:rsidR="00620E49" w:rsidRPr="001209F9" w:rsidRDefault="00620E49" w:rsidP="00955580">
      <w:pPr>
        <w:pStyle w:val="a3"/>
        <w:wordWrap/>
        <w:spacing w:line="320" w:lineRule="exact"/>
        <w:ind w:leftChars="200" w:left="420"/>
        <w:jc w:val="lef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ただし、有償（無償）とする。</w:t>
      </w:r>
    </w:p>
    <w:p w14:paraId="6336C9F3" w14:textId="77777777" w:rsidR="001171E7" w:rsidRPr="001209F9" w:rsidRDefault="001171E7" w:rsidP="00FE3C91">
      <w:pPr>
        <w:pStyle w:val="a3"/>
        <w:wordWrap/>
        <w:spacing w:line="320" w:lineRule="exact"/>
        <w:ind w:leftChars="300" w:left="630"/>
        <w:jc w:val="left"/>
        <w:rPr>
          <w:rFonts w:ascii="ＭＳ 明朝" w:hAnsi="ＭＳ 明朝"/>
          <w:spacing w:val="0"/>
          <w:sz w:val="21"/>
          <w:szCs w:val="21"/>
        </w:rPr>
      </w:pPr>
    </w:p>
    <w:p w14:paraId="47EE527B" w14:textId="172990A9" w:rsidR="001171E7" w:rsidRPr="001209F9" w:rsidRDefault="001171E7" w:rsidP="00FE3C91">
      <w:pPr>
        <w:pStyle w:val="a3"/>
        <w:wordWrap/>
        <w:spacing w:line="320" w:lineRule="exact"/>
        <w:ind w:rightChars="200" w:right="420"/>
        <w:jc w:val="righ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 xml:space="preserve">承認番号　　　</w:t>
      </w:r>
      <w:r w:rsidR="00955580" w:rsidRPr="001209F9">
        <w:rPr>
          <w:rFonts w:ascii="ＭＳ 明朝" w:hAnsi="ＭＳ 明朝" w:hint="eastAsia"/>
          <w:spacing w:val="0"/>
          <w:sz w:val="21"/>
          <w:szCs w:val="21"/>
        </w:rPr>
        <w:t xml:space="preserve">　　</w:t>
      </w:r>
      <w:r w:rsidRPr="001209F9">
        <w:rPr>
          <w:rFonts w:ascii="ＭＳ 明朝" w:hAnsi="ＭＳ 明朝" w:hint="eastAsia"/>
          <w:spacing w:val="0"/>
          <w:sz w:val="21"/>
          <w:szCs w:val="21"/>
        </w:rPr>
        <w:t xml:space="preserve">　号</w:t>
      </w:r>
    </w:p>
    <w:p w14:paraId="1CDF2568" w14:textId="7418B202" w:rsidR="001171E7" w:rsidRPr="001209F9" w:rsidRDefault="001171E7" w:rsidP="00FE3C91">
      <w:pPr>
        <w:pStyle w:val="a3"/>
        <w:wordWrap/>
        <w:spacing w:line="320" w:lineRule="exact"/>
        <w:ind w:rightChars="200" w:right="420"/>
        <w:jc w:val="righ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令和</w:t>
      </w:r>
      <w:r w:rsidR="00955580" w:rsidRPr="001209F9">
        <w:rPr>
          <w:rFonts w:ascii="ＭＳ 明朝" w:hAnsi="ＭＳ 明朝" w:hint="eastAsia"/>
          <w:spacing w:val="0"/>
          <w:sz w:val="21"/>
          <w:szCs w:val="21"/>
        </w:rPr>
        <w:t xml:space="preserve">　　</w:t>
      </w:r>
      <w:r w:rsidRPr="001209F9">
        <w:rPr>
          <w:rFonts w:ascii="ＭＳ 明朝" w:hAnsi="ＭＳ 明朝" w:hint="eastAsia"/>
          <w:spacing w:val="0"/>
          <w:sz w:val="21"/>
          <w:szCs w:val="21"/>
        </w:rPr>
        <w:t>年</w:t>
      </w:r>
      <w:r w:rsidR="00955580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Pr="001209F9">
        <w:rPr>
          <w:rFonts w:ascii="ＭＳ 明朝" w:hAnsi="ＭＳ 明朝" w:hint="eastAsia"/>
          <w:spacing w:val="0"/>
          <w:sz w:val="21"/>
          <w:szCs w:val="21"/>
        </w:rPr>
        <w:t xml:space="preserve">　月</w:t>
      </w:r>
      <w:r w:rsidR="00955580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Pr="001209F9">
        <w:rPr>
          <w:rFonts w:ascii="ＭＳ 明朝" w:hAnsi="ＭＳ 明朝" w:hint="eastAsia"/>
          <w:spacing w:val="0"/>
          <w:sz w:val="21"/>
          <w:szCs w:val="21"/>
        </w:rPr>
        <w:t xml:space="preserve">　日</w:t>
      </w:r>
    </w:p>
    <w:p w14:paraId="37AACFC3" w14:textId="77777777" w:rsidR="001171E7" w:rsidRPr="001209F9" w:rsidRDefault="001171E7" w:rsidP="00FE3C91">
      <w:pPr>
        <w:pStyle w:val="a3"/>
        <w:wordWrap/>
        <w:spacing w:line="320" w:lineRule="exact"/>
        <w:ind w:right="840"/>
        <w:rPr>
          <w:rFonts w:ascii="ＭＳ 明朝" w:hAnsi="ＭＳ 明朝"/>
          <w:spacing w:val="0"/>
          <w:sz w:val="21"/>
          <w:szCs w:val="21"/>
        </w:rPr>
      </w:pPr>
    </w:p>
    <w:p w14:paraId="2EF14289" w14:textId="77777777" w:rsidR="001171E7" w:rsidRPr="001209F9" w:rsidRDefault="001171E7" w:rsidP="00FE3C91">
      <w:pPr>
        <w:pStyle w:val="a3"/>
        <w:wordWrap/>
        <w:spacing w:line="320" w:lineRule="exact"/>
        <w:ind w:right="840"/>
        <w:rPr>
          <w:rFonts w:ascii="ＭＳ 明朝" w:hAnsi="ＭＳ 明朝"/>
          <w:spacing w:val="0"/>
          <w:sz w:val="21"/>
          <w:szCs w:val="21"/>
        </w:rPr>
        <w:sectPr w:rsidR="001171E7" w:rsidRPr="001209F9" w:rsidSect="001171E7">
          <w:type w:val="continuous"/>
          <w:pgSz w:w="11906" w:h="16838" w:code="9"/>
          <w:pgMar w:top="851" w:right="567" w:bottom="567" w:left="1134" w:header="454" w:footer="283" w:gutter="0"/>
          <w:cols w:num="2" w:space="720"/>
          <w:noEndnote/>
          <w:docGrid w:linePitch="286"/>
        </w:sectPr>
      </w:pPr>
    </w:p>
    <w:p w14:paraId="78923B50" w14:textId="77777777" w:rsidR="006E3B60" w:rsidRPr="001209F9" w:rsidRDefault="006E3B60" w:rsidP="00955580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株式会社○○○○</w:t>
      </w:r>
    </w:p>
    <w:p w14:paraId="1CFA5916" w14:textId="77777777" w:rsidR="00620E49" w:rsidRPr="001209F9" w:rsidRDefault="006E3B60" w:rsidP="00955580">
      <w:pPr>
        <w:pStyle w:val="a3"/>
        <w:wordWrap/>
        <w:spacing w:line="320" w:lineRule="exact"/>
        <w:ind w:leftChars="100" w:left="210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 xml:space="preserve">代表取締役　</w:t>
      </w:r>
      <w:r w:rsidR="000370D8" w:rsidRPr="001209F9">
        <w:rPr>
          <w:rFonts w:ascii="ＭＳ 明朝" w:hAnsi="ＭＳ 明朝" w:hint="eastAsia"/>
          <w:spacing w:val="0"/>
          <w:sz w:val="21"/>
          <w:szCs w:val="21"/>
        </w:rPr>
        <w:t>○○　○○</w:t>
      </w:r>
      <w:r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="00620E49" w:rsidRPr="001209F9">
        <w:rPr>
          <w:rFonts w:ascii="ＭＳ 明朝" w:hAnsi="ＭＳ 明朝" w:hint="eastAsia"/>
          <w:spacing w:val="0"/>
          <w:sz w:val="21"/>
          <w:szCs w:val="21"/>
        </w:rPr>
        <w:t>殿</w:t>
      </w:r>
    </w:p>
    <w:p w14:paraId="4B385F8F" w14:textId="77777777" w:rsidR="006E3B60" w:rsidRPr="001209F9" w:rsidRDefault="006E3B60" w:rsidP="00955580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4CB6BE20" w14:textId="77777777" w:rsidR="006E3B60" w:rsidRPr="001209F9" w:rsidRDefault="006E3B60" w:rsidP="00955580">
      <w:pPr>
        <w:pStyle w:val="a3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19A8AEEA" w14:textId="43DD48FF" w:rsidR="00620E49" w:rsidRPr="001209F9" w:rsidRDefault="00620E49" w:rsidP="00FE3C91">
      <w:pPr>
        <w:pStyle w:val="a3"/>
        <w:wordWrap/>
        <w:spacing w:line="320" w:lineRule="exact"/>
        <w:ind w:leftChars="2200" w:left="4620"/>
        <w:jc w:val="lef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分任支出負担行為担当官</w:t>
      </w:r>
      <w:r w:rsidR="00955580" w:rsidRPr="001209F9">
        <w:rPr>
          <w:rFonts w:ascii="ＭＳ 明朝" w:hAnsi="ＭＳ 明朝" w:hint="eastAsia"/>
          <w:spacing w:val="0"/>
          <w:sz w:val="21"/>
          <w:szCs w:val="21"/>
        </w:rPr>
        <w:t>（分任契約担当官）</w:t>
      </w:r>
    </w:p>
    <w:p w14:paraId="774AFFF3" w14:textId="77777777" w:rsidR="00620E49" w:rsidRPr="001209F9" w:rsidRDefault="006E3B60" w:rsidP="00FE3C91">
      <w:pPr>
        <w:pStyle w:val="a3"/>
        <w:wordWrap/>
        <w:spacing w:line="320" w:lineRule="exact"/>
        <w:ind w:leftChars="2200" w:left="4620"/>
        <w:jc w:val="lef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陸上自衛隊関東補給処</w:t>
      </w:r>
    </w:p>
    <w:p w14:paraId="134A0F48" w14:textId="77777777" w:rsidR="000F5367" w:rsidRPr="001209F9" w:rsidRDefault="00620E49" w:rsidP="00FE3C91">
      <w:pPr>
        <w:pStyle w:val="a3"/>
        <w:wordWrap/>
        <w:spacing w:line="320" w:lineRule="exact"/>
        <w:ind w:leftChars="2200" w:left="4620"/>
        <w:jc w:val="left"/>
        <w:rPr>
          <w:rFonts w:ascii="ＭＳ 明朝" w:hAnsi="ＭＳ 明朝"/>
          <w:spacing w:val="0"/>
          <w:sz w:val="21"/>
          <w:szCs w:val="21"/>
        </w:rPr>
      </w:pPr>
      <w:r w:rsidRPr="001209F9">
        <w:rPr>
          <w:rFonts w:ascii="ＭＳ 明朝" w:hAnsi="ＭＳ 明朝" w:hint="eastAsia"/>
          <w:spacing w:val="0"/>
          <w:sz w:val="21"/>
          <w:szCs w:val="21"/>
        </w:rPr>
        <w:t>調達会計部長</w:t>
      </w:r>
      <w:r w:rsidR="006E3B60" w:rsidRPr="001209F9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="000370D8" w:rsidRPr="001209F9">
        <w:rPr>
          <w:rFonts w:ascii="ＭＳ 明朝" w:hAnsi="ＭＳ 明朝" w:hint="eastAsia"/>
          <w:spacing w:val="0"/>
          <w:sz w:val="21"/>
          <w:szCs w:val="21"/>
        </w:rPr>
        <w:t>○○　○○</w:t>
      </w:r>
    </w:p>
    <w:p w14:paraId="1B38F654" w14:textId="77777777" w:rsidR="001171E7" w:rsidRPr="001209F9" w:rsidRDefault="001171E7" w:rsidP="00955580">
      <w:pPr>
        <w:pStyle w:val="a3"/>
        <w:wordWrap/>
        <w:spacing w:line="320" w:lineRule="exact"/>
        <w:rPr>
          <w:rFonts w:ascii="ＭＳ 明朝" w:hAnsi="ＭＳ 明朝"/>
          <w:spacing w:val="14"/>
          <w:sz w:val="21"/>
          <w:szCs w:val="21"/>
        </w:rPr>
      </w:pPr>
    </w:p>
    <w:p w14:paraId="6ADA346C" w14:textId="77777777" w:rsidR="00955580" w:rsidRPr="001209F9" w:rsidRDefault="00955580" w:rsidP="00955580">
      <w:pPr>
        <w:pStyle w:val="a3"/>
        <w:wordWrap/>
        <w:spacing w:line="320" w:lineRule="exact"/>
        <w:rPr>
          <w:rFonts w:ascii="ＭＳ 明朝" w:hAnsi="ＭＳ 明朝"/>
          <w:spacing w:val="14"/>
          <w:sz w:val="21"/>
          <w:szCs w:val="21"/>
        </w:rPr>
      </w:pPr>
    </w:p>
    <w:p w14:paraId="03FAAF33" w14:textId="77777777" w:rsidR="00955580" w:rsidRPr="001209F9" w:rsidRDefault="00955580" w:rsidP="00955580">
      <w:pPr>
        <w:pStyle w:val="a3"/>
        <w:wordWrap/>
        <w:spacing w:line="320" w:lineRule="exact"/>
        <w:rPr>
          <w:rFonts w:ascii="ＭＳ 明朝" w:hAnsi="ＭＳ 明朝"/>
          <w:spacing w:val="14"/>
          <w:sz w:val="21"/>
          <w:szCs w:val="21"/>
        </w:rPr>
      </w:pPr>
    </w:p>
    <w:p w14:paraId="734EBEB1" w14:textId="77777777" w:rsidR="001171E7" w:rsidRPr="001209F9" w:rsidRDefault="001171E7" w:rsidP="00FE3C91">
      <w:pPr>
        <w:pStyle w:val="a3"/>
        <w:wordWrap/>
        <w:spacing w:line="320" w:lineRule="exact"/>
        <w:ind w:right="640"/>
        <w:rPr>
          <w:rFonts w:ascii="ＭＳ 明朝" w:hAnsi="ＭＳ 明朝"/>
          <w:spacing w:val="14"/>
          <w:sz w:val="21"/>
          <w:szCs w:val="21"/>
        </w:rPr>
      </w:pPr>
      <w:r w:rsidRPr="001209F9">
        <w:rPr>
          <w:rFonts w:ascii="ＭＳ 明朝" w:hAnsi="ＭＳ 明朝" w:hint="eastAsia"/>
          <w:spacing w:val="14"/>
          <w:sz w:val="21"/>
          <w:szCs w:val="21"/>
        </w:rPr>
        <w:t>（注）押印を省略する場合には担当者名及び連絡先を記載すること。</w:t>
      </w:r>
    </w:p>
    <w:sectPr w:rsidR="001171E7" w:rsidRPr="001209F9" w:rsidSect="00A947A8">
      <w:type w:val="continuous"/>
      <w:pgSz w:w="11906" w:h="16838" w:code="9"/>
      <w:pgMar w:top="851" w:right="567" w:bottom="567" w:left="1134" w:header="454" w:footer="283" w:gutter="0"/>
      <w:cols w:sep="1"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4B365" w14:textId="77777777" w:rsidR="00536962" w:rsidRDefault="00536962" w:rsidP="002B738F">
      <w:r>
        <w:separator/>
      </w:r>
    </w:p>
  </w:endnote>
  <w:endnote w:type="continuationSeparator" w:id="0">
    <w:p w14:paraId="3A5FD526" w14:textId="77777777" w:rsidR="00536962" w:rsidRDefault="00536962" w:rsidP="002B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396A" w14:textId="77777777" w:rsidR="000257E6" w:rsidRDefault="000257E6" w:rsidP="00534755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5D941" w14:textId="77777777" w:rsidR="00536962" w:rsidRDefault="00536962" w:rsidP="002B738F">
      <w:r>
        <w:separator/>
      </w:r>
    </w:p>
  </w:footnote>
  <w:footnote w:type="continuationSeparator" w:id="0">
    <w:p w14:paraId="407089BC" w14:textId="77777777" w:rsidR="00536962" w:rsidRDefault="00536962" w:rsidP="002B7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66E3A"/>
    <w:multiLevelType w:val="hybridMultilevel"/>
    <w:tmpl w:val="01765A08"/>
    <w:lvl w:ilvl="0" w:tplc="076AEEF6">
      <w:start w:val="1"/>
      <w:numFmt w:val="bullet"/>
      <w:lvlText w:val="○"/>
      <w:lvlJc w:val="left"/>
      <w:pPr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09216A0A"/>
    <w:multiLevelType w:val="hybridMultilevel"/>
    <w:tmpl w:val="1F3EEC6E"/>
    <w:lvl w:ilvl="0" w:tplc="4906FD0A">
      <w:start w:val="1"/>
      <w:numFmt w:val="bullet"/>
      <w:lvlText w:val="＊"/>
      <w:lvlJc w:val="left"/>
      <w:pPr>
        <w:tabs>
          <w:tab w:val="num" w:pos="1110"/>
        </w:tabs>
        <w:ind w:left="1110" w:hanging="42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</w:abstractNum>
  <w:abstractNum w:abstractNumId="2" w15:restartNumberingAfterBreak="0">
    <w:nsid w:val="2475597B"/>
    <w:multiLevelType w:val="hybridMultilevel"/>
    <w:tmpl w:val="DA5ECAEA"/>
    <w:lvl w:ilvl="0" w:tplc="A6F464FE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BE3AC0"/>
    <w:multiLevelType w:val="hybridMultilevel"/>
    <w:tmpl w:val="7AE4F892"/>
    <w:lvl w:ilvl="0" w:tplc="ECA28E46">
      <w:start w:val="3"/>
      <w:numFmt w:val="bullet"/>
      <w:lvlText w:val="※"/>
      <w:lvlJc w:val="left"/>
      <w:pPr>
        <w:tabs>
          <w:tab w:val="num" w:pos="950"/>
        </w:tabs>
        <w:ind w:left="95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0"/>
        </w:tabs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0"/>
        </w:tabs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0"/>
        </w:tabs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0"/>
        </w:tabs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0"/>
        </w:tabs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0"/>
        </w:tabs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0"/>
        </w:tabs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0"/>
        </w:tabs>
        <w:ind w:left="4370" w:hanging="420"/>
      </w:pPr>
      <w:rPr>
        <w:rFonts w:ascii="Wingdings" w:hAnsi="Wingdings" w:hint="default"/>
      </w:rPr>
    </w:lvl>
  </w:abstractNum>
  <w:abstractNum w:abstractNumId="4" w15:restartNumberingAfterBreak="0">
    <w:nsid w:val="34E86C26"/>
    <w:multiLevelType w:val="hybridMultilevel"/>
    <w:tmpl w:val="455EA6E6"/>
    <w:lvl w:ilvl="0" w:tplc="96247776">
      <w:start w:val="1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8E5738D"/>
    <w:multiLevelType w:val="hybridMultilevel"/>
    <w:tmpl w:val="7F7048E0"/>
    <w:lvl w:ilvl="0" w:tplc="37A65B08">
      <w:start w:val="1"/>
      <w:numFmt w:val="bullet"/>
      <w:lvlText w:val="※"/>
      <w:lvlJc w:val="left"/>
      <w:pPr>
        <w:ind w:left="450" w:hanging="360"/>
      </w:pPr>
      <w:rPr>
        <w:rFonts w:ascii="ＭＳ Ｐ明朝" w:eastAsia="ＭＳ Ｐ明朝" w:hAnsi="ＭＳ Ｐ明朝" w:cs="ＭＳ 明朝" w:hint="eastAsia"/>
        <w:color w:val="FF0000"/>
        <w:sz w:val="12"/>
        <w:szCs w:val="12"/>
      </w:rPr>
    </w:lvl>
    <w:lvl w:ilvl="1" w:tplc="0409000B" w:tentative="1">
      <w:start w:val="1"/>
      <w:numFmt w:val="bullet"/>
      <w:lvlText w:val=""/>
      <w:lvlJc w:val="left"/>
      <w:pPr>
        <w:ind w:left="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0" w:hanging="420"/>
      </w:pPr>
      <w:rPr>
        <w:rFonts w:ascii="Wingdings" w:hAnsi="Wingdings" w:hint="default"/>
      </w:rPr>
    </w:lvl>
  </w:abstractNum>
  <w:abstractNum w:abstractNumId="6" w15:restartNumberingAfterBreak="0">
    <w:nsid w:val="3CEB333A"/>
    <w:multiLevelType w:val="hybridMultilevel"/>
    <w:tmpl w:val="2800E248"/>
    <w:lvl w:ilvl="0" w:tplc="3FA28F48"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7" w15:restartNumberingAfterBreak="0">
    <w:nsid w:val="51944FE8"/>
    <w:multiLevelType w:val="hybridMultilevel"/>
    <w:tmpl w:val="D0387316"/>
    <w:lvl w:ilvl="0" w:tplc="159A0276">
      <w:start w:val="1"/>
      <w:numFmt w:val="decimal"/>
      <w:lvlText w:val="(%1)"/>
      <w:lvlJc w:val="left"/>
      <w:pPr>
        <w:ind w:left="480" w:hanging="360"/>
      </w:pPr>
      <w:rPr>
        <w:rFonts w:eastAsia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8" w15:restartNumberingAfterBreak="0">
    <w:nsid w:val="62076E20"/>
    <w:multiLevelType w:val="hybridMultilevel"/>
    <w:tmpl w:val="042090AC"/>
    <w:lvl w:ilvl="0" w:tplc="2F867A8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A2316CA"/>
    <w:multiLevelType w:val="hybridMultilevel"/>
    <w:tmpl w:val="63CCE788"/>
    <w:lvl w:ilvl="0" w:tplc="E322480C">
      <w:start w:val="3"/>
      <w:numFmt w:val="bullet"/>
      <w:lvlText w:val="※"/>
      <w:lvlJc w:val="left"/>
      <w:pPr>
        <w:ind w:left="643" w:hanging="36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0" w15:restartNumberingAfterBreak="0">
    <w:nsid w:val="75C8598B"/>
    <w:multiLevelType w:val="hybridMultilevel"/>
    <w:tmpl w:val="724C6158"/>
    <w:lvl w:ilvl="0" w:tplc="FCDAF3F4">
      <w:start w:val="1"/>
      <w:numFmt w:val="decimal"/>
      <w:lvlText w:val="(%1)"/>
      <w:lvlJc w:val="left"/>
      <w:pPr>
        <w:ind w:left="6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1" w15:restartNumberingAfterBreak="0">
    <w:nsid w:val="79B14248"/>
    <w:multiLevelType w:val="hybridMultilevel"/>
    <w:tmpl w:val="1EC6F856"/>
    <w:lvl w:ilvl="0" w:tplc="ED463ED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51286083">
    <w:abstractNumId w:val="3"/>
  </w:num>
  <w:num w:numId="2" w16cid:durableId="1459955310">
    <w:abstractNumId w:val="8"/>
  </w:num>
  <w:num w:numId="3" w16cid:durableId="1884520207">
    <w:abstractNumId w:val="11"/>
  </w:num>
  <w:num w:numId="4" w16cid:durableId="1764916696">
    <w:abstractNumId w:val="4"/>
  </w:num>
  <w:num w:numId="5" w16cid:durableId="2014602828">
    <w:abstractNumId w:val="1"/>
  </w:num>
  <w:num w:numId="6" w16cid:durableId="2068263797">
    <w:abstractNumId w:val="6"/>
  </w:num>
  <w:num w:numId="7" w16cid:durableId="1312712045">
    <w:abstractNumId w:val="5"/>
  </w:num>
  <w:num w:numId="8" w16cid:durableId="1243829768">
    <w:abstractNumId w:val="7"/>
  </w:num>
  <w:num w:numId="9" w16cid:durableId="79260782">
    <w:abstractNumId w:val="10"/>
  </w:num>
  <w:num w:numId="10" w16cid:durableId="20994018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707508">
    <w:abstractNumId w:val="2"/>
  </w:num>
  <w:num w:numId="12" w16cid:durableId="1326979583">
    <w:abstractNumId w:val="0"/>
  </w:num>
  <w:num w:numId="13" w16cid:durableId="6816622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oNotHyphenateCaps/>
  <w:drawingGridHorizontalSpacing w:val="219"/>
  <w:drawingGridVerticalSpacing w:val="331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0B2"/>
    <w:rsid w:val="00000909"/>
    <w:rsid w:val="000014E4"/>
    <w:rsid w:val="0000688B"/>
    <w:rsid w:val="00007780"/>
    <w:rsid w:val="000138D4"/>
    <w:rsid w:val="00017836"/>
    <w:rsid w:val="000257E6"/>
    <w:rsid w:val="000370D8"/>
    <w:rsid w:val="00042A7B"/>
    <w:rsid w:val="00045767"/>
    <w:rsid w:val="0006578F"/>
    <w:rsid w:val="000672E4"/>
    <w:rsid w:val="00081E95"/>
    <w:rsid w:val="00093731"/>
    <w:rsid w:val="000A466E"/>
    <w:rsid w:val="000A727A"/>
    <w:rsid w:val="000B5B1C"/>
    <w:rsid w:val="000C139F"/>
    <w:rsid w:val="000D152E"/>
    <w:rsid w:val="000D1FD2"/>
    <w:rsid w:val="000D2D2B"/>
    <w:rsid w:val="000D5C9F"/>
    <w:rsid w:val="000D7A85"/>
    <w:rsid w:val="000E18E0"/>
    <w:rsid w:val="000E4A77"/>
    <w:rsid w:val="000F28EB"/>
    <w:rsid w:val="000F2A4C"/>
    <w:rsid w:val="000F5367"/>
    <w:rsid w:val="00101E61"/>
    <w:rsid w:val="00103219"/>
    <w:rsid w:val="00105407"/>
    <w:rsid w:val="00106F0C"/>
    <w:rsid w:val="00112485"/>
    <w:rsid w:val="00113976"/>
    <w:rsid w:val="00113A24"/>
    <w:rsid w:val="001161B2"/>
    <w:rsid w:val="001171E7"/>
    <w:rsid w:val="001209F9"/>
    <w:rsid w:val="00121ED9"/>
    <w:rsid w:val="0012219B"/>
    <w:rsid w:val="00122900"/>
    <w:rsid w:val="001243BA"/>
    <w:rsid w:val="00127C64"/>
    <w:rsid w:val="001309AF"/>
    <w:rsid w:val="00133168"/>
    <w:rsid w:val="00133B01"/>
    <w:rsid w:val="0013799B"/>
    <w:rsid w:val="0014500D"/>
    <w:rsid w:val="00151ABE"/>
    <w:rsid w:val="00151F03"/>
    <w:rsid w:val="00155B6B"/>
    <w:rsid w:val="001560B2"/>
    <w:rsid w:val="00160555"/>
    <w:rsid w:val="00162F90"/>
    <w:rsid w:val="00163D91"/>
    <w:rsid w:val="00163EAC"/>
    <w:rsid w:val="00166F16"/>
    <w:rsid w:val="00172BAF"/>
    <w:rsid w:val="0017300A"/>
    <w:rsid w:val="0017386C"/>
    <w:rsid w:val="00174074"/>
    <w:rsid w:val="00175073"/>
    <w:rsid w:val="0017569B"/>
    <w:rsid w:val="001822EA"/>
    <w:rsid w:val="00184A50"/>
    <w:rsid w:val="00185073"/>
    <w:rsid w:val="00190D33"/>
    <w:rsid w:val="00195A96"/>
    <w:rsid w:val="001A2A22"/>
    <w:rsid w:val="001A3929"/>
    <w:rsid w:val="001B53A1"/>
    <w:rsid w:val="001B7A8F"/>
    <w:rsid w:val="001C016B"/>
    <w:rsid w:val="001C0181"/>
    <w:rsid w:val="001C0E20"/>
    <w:rsid w:val="001C16DF"/>
    <w:rsid w:val="001C5DD3"/>
    <w:rsid w:val="001D1D8A"/>
    <w:rsid w:val="001D3CC4"/>
    <w:rsid w:val="001D4DD6"/>
    <w:rsid w:val="001D54DB"/>
    <w:rsid w:val="001D6C05"/>
    <w:rsid w:val="001D725D"/>
    <w:rsid w:val="001E08FF"/>
    <w:rsid w:val="001E58E8"/>
    <w:rsid w:val="001E7AF0"/>
    <w:rsid w:val="001E7B77"/>
    <w:rsid w:val="001F07D0"/>
    <w:rsid w:val="001F43FC"/>
    <w:rsid w:val="002005E2"/>
    <w:rsid w:val="002018B6"/>
    <w:rsid w:val="00206174"/>
    <w:rsid w:val="00206208"/>
    <w:rsid w:val="00212767"/>
    <w:rsid w:val="00213DCC"/>
    <w:rsid w:val="0021787A"/>
    <w:rsid w:val="00217A02"/>
    <w:rsid w:val="002216E7"/>
    <w:rsid w:val="002252C9"/>
    <w:rsid w:val="00233B0E"/>
    <w:rsid w:val="0023573F"/>
    <w:rsid w:val="00237255"/>
    <w:rsid w:val="00237DF1"/>
    <w:rsid w:val="00240235"/>
    <w:rsid w:val="0024295E"/>
    <w:rsid w:val="00243948"/>
    <w:rsid w:val="00254470"/>
    <w:rsid w:val="00256A1D"/>
    <w:rsid w:val="00261F1E"/>
    <w:rsid w:val="002722C9"/>
    <w:rsid w:val="00272B2E"/>
    <w:rsid w:val="002754F2"/>
    <w:rsid w:val="002775BB"/>
    <w:rsid w:val="00280AAD"/>
    <w:rsid w:val="002853C8"/>
    <w:rsid w:val="00285DB3"/>
    <w:rsid w:val="002911B1"/>
    <w:rsid w:val="002958C7"/>
    <w:rsid w:val="00295A78"/>
    <w:rsid w:val="002A275A"/>
    <w:rsid w:val="002A2844"/>
    <w:rsid w:val="002A6210"/>
    <w:rsid w:val="002B258B"/>
    <w:rsid w:val="002B33C5"/>
    <w:rsid w:val="002B5E29"/>
    <w:rsid w:val="002B5FE1"/>
    <w:rsid w:val="002B6F59"/>
    <w:rsid w:val="002B7247"/>
    <w:rsid w:val="002B738F"/>
    <w:rsid w:val="002C0C2F"/>
    <w:rsid w:val="002C1D05"/>
    <w:rsid w:val="002C37B2"/>
    <w:rsid w:val="002C68E1"/>
    <w:rsid w:val="002C79FA"/>
    <w:rsid w:val="002C7BEB"/>
    <w:rsid w:val="002D3670"/>
    <w:rsid w:val="002D4783"/>
    <w:rsid w:val="002D5A5D"/>
    <w:rsid w:val="002E1414"/>
    <w:rsid w:val="002E21C4"/>
    <w:rsid w:val="002E50BE"/>
    <w:rsid w:val="002F5A00"/>
    <w:rsid w:val="00302204"/>
    <w:rsid w:val="003060F4"/>
    <w:rsid w:val="0031107B"/>
    <w:rsid w:val="00317B21"/>
    <w:rsid w:val="003215C4"/>
    <w:rsid w:val="0032393B"/>
    <w:rsid w:val="00332A68"/>
    <w:rsid w:val="0033404D"/>
    <w:rsid w:val="00335D1D"/>
    <w:rsid w:val="003373E2"/>
    <w:rsid w:val="003401A2"/>
    <w:rsid w:val="00340E94"/>
    <w:rsid w:val="00344C03"/>
    <w:rsid w:val="00353621"/>
    <w:rsid w:val="00356E72"/>
    <w:rsid w:val="003624E3"/>
    <w:rsid w:val="0036782A"/>
    <w:rsid w:val="00370231"/>
    <w:rsid w:val="00370DEC"/>
    <w:rsid w:val="00371DB6"/>
    <w:rsid w:val="0037782F"/>
    <w:rsid w:val="00381029"/>
    <w:rsid w:val="003829F3"/>
    <w:rsid w:val="00385EB1"/>
    <w:rsid w:val="00394DA2"/>
    <w:rsid w:val="00397EBF"/>
    <w:rsid w:val="003A4A51"/>
    <w:rsid w:val="003B28A6"/>
    <w:rsid w:val="003B3012"/>
    <w:rsid w:val="003B59E9"/>
    <w:rsid w:val="003B6AF0"/>
    <w:rsid w:val="003B7A25"/>
    <w:rsid w:val="003D5F90"/>
    <w:rsid w:val="003E172F"/>
    <w:rsid w:val="003E30F1"/>
    <w:rsid w:val="003E5394"/>
    <w:rsid w:val="003E5A5C"/>
    <w:rsid w:val="003F033E"/>
    <w:rsid w:val="003F3AA3"/>
    <w:rsid w:val="003F6342"/>
    <w:rsid w:val="003F71F5"/>
    <w:rsid w:val="003F7887"/>
    <w:rsid w:val="003F79C5"/>
    <w:rsid w:val="003F7A2F"/>
    <w:rsid w:val="003F7EE7"/>
    <w:rsid w:val="00400C6E"/>
    <w:rsid w:val="0040312B"/>
    <w:rsid w:val="00403591"/>
    <w:rsid w:val="00407124"/>
    <w:rsid w:val="00410510"/>
    <w:rsid w:val="00411086"/>
    <w:rsid w:val="0041127E"/>
    <w:rsid w:val="00415796"/>
    <w:rsid w:val="004158FA"/>
    <w:rsid w:val="004168BB"/>
    <w:rsid w:val="004221D6"/>
    <w:rsid w:val="00423A00"/>
    <w:rsid w:val="004316B7"/>
    <w:rsid w:val="00433378"/>
    <w:rsid w:val="00444E90"/>
    <w:rsid w:val="00446722"/>
    <w:rsid w:val="00455ED4"/>
    <w:rsid w:val="00460EEF"/>
    <w:rsid w:val="0046181E"/>
    <w:rsid w:val="0046397D"/>
    <w:rsid w:val="00463C18"/>
    <w:rsid w:val="00463F98"/>
    <w:rsid w:val="00465E7F"/>
    <w:rsid w:val="00467F0E"/>
    <w:rsid w:val="004702FB"/>
    <w:rsid w:val="004801E0"/>
    <w:rsid w:val="00483BC6"/>
    <w:rsid w:val="00490FEE"/>
    <w:rsid w:val="0049413A"/>
    <w:rsid w:val="004A2906"/>
    <w:rsid w:val="004A2B6B"/>
    <w:rsid w:val="004A4003"/>
    <w:rsid w:val="004B3E1E"/>
    <w:rsid w:val="004B5127"/>
    <w:rsid w:val="004B60A0"/>
    <w:rsid w:val="004B75B2"/>
    <w:rsid w:val="004C6BE4"/>
    <w:rsid w:val="004C6C16"/>
    <w:rsid w:val="004D1723"/>
    <w:rsid w:val="004D21D3"/>
    <w:rsid w:val="004D3060"/>
    <w:rsid w:val="004D5C33"/>
    <w:rsid w:val="004E44E2"/>
    <w:rsid w:val="004E7B26"/>
    <w:rsid w:val="004F1F65"/>
    <w:rsid w:val="004F2631"/>
    <w:rsid w:val="004F614F"/>
    <w:rsid w:val="004F737D"/>
    <w:rsid w:val="00501054"/>
    <w:rsid w:val="0050670C"/>
    <w:rsid w:val="00513E20"/>
    <w:rsid w:val="00520A93"/>
    <w:rsid w:val="005254CD"/>
    <w:rsid w:val="00526CDE"/>
    <w:rsid w:val="00527AC1"/>
    <w:rsid w:val="00531277"/>
    <w:rsid w:val="005328C7"/>
    <w:rsid w:val="00534755"/>
    <w:rsid w:val="00536962"/>
    <w:rsid w:val="00540DE4"/>
    <w:rsid w:val="005433A5"/>
    <w:rsid w:val="00544185"/>
    <w:rsid w:val="00550CC6"/>
    <w:rsid w:val="0055590B"/>
    <w:rsid w:val="005644D3"/>
    <w:rsid w:val="00564D70"/>
    <w:rsid w:val="005675D9"/>
    <w:rsid w:val="00571524"/>
    <w:rsid w:val="00573FB2"/>
    <w:rsid w:val="005761CC"/>
    <w:rsid w:val="0058030C"/>
    <w:rsid w:val="00582CC9"/>
    <w:rsid w:val="00585903"/>
    <w:rsid w:val="00585E33"/>
    <w:rsid w:val="0058627B"/>
    <w:rsid w:val="0059688D"/>
    <w:rsid w:val="005A5BE6"/>
    <w:rsid w:val="005A7321"/>
    <w:rsid w:val="005B1DEE"/>
    <w:rsid w:val="005B2D62"/>
    <w:rsid w:val="005B3257"/>
    <w:rsid w:val="005B697D"/>
    <w:rsid w:val="005C1BDA"/>
    <w:rsid w:val="005C3448"/>
    <w:rsid w:val="005D0B96"/>
    <w:rsid w:val="005E4C97"/>
    <w:rsid w:val="005F2549"/>
    <w:rsid w:val="00601242"/>
    <w:rsid w:val="006069DF"/>
    <w:rsid w:val="00607DC4"/>
    <w:rsid w:val="00613AD5"/>
    <w:rsid w:val="00615089"/>
    <w:rsid w:val="00615641"/>
    <w:rsid w:val="00620E49"/>
    <w:rsid w:val="00627EA5"/>
    <w:rsid w:val="0064045A"/>
    <w:rsid w:val="006421DA"/>
    <w:rsid w:val="00647740"/>
    <w:rsid w:val="00661DC0"/>
    <w:rsid w:val="006633AC"/>
    <w:rsid w:val="00666FF3"/>
    <w:rsid w:val="006673B0"/>
    <w:rsid w:val="0067278D"/>
    <w:rsid w:val="00682E55"/>
    <w:rsid w:val="00684507"/>
    <w:rsid w:val="0069260E"/>
    <w:rsid w:val="006A17F5"/>
    <w:rsid w:val="006A268D"/>
    <w:rsid w:val="006A28F4"/>
    <w:rsid w:val="006C5750"/>
    <w:rsid w:val="006C7AD2"/>
    <w:rsid w:val="006C7B53"/>
    <w:rsid w:val="006D3100"/>
    <w:rsid w:val="006D5F46"/>
    <w:rsid w:val="006E0A2B"/>
    <w:rsid w:val="006E3A20"/>
    <w:rsid w:val="006E3B60"/>
    <w:rsid w:val="006E4690"/>
    <w:rsid w:val="00701253"/>
    <w:rsid w:val="007018B1"/>
    <w:rsid w:val="00703DC0"/>
    <w:rsid w:val="00712F6D"/>
    <w:rsid w:val="00715DA8"/>
    <w:rsid w:val="0071701D"/>
    <w:rsid w:val="00721CAE"/>
    <w:rsid w:val="007230A2"/>
    <w:rsid w:val="00733E9F"/>
    <w:rsid w:val="00737BD5"/>
    <w:rsid w:val="00741A1F"/>
    <w:rsid w:val="0074333C"/>
    <w:rsid w:val="00744254"/>
    <w:rsid w:val="007447E0"/>
    <w:rsid w:val="007570E8"/>
    <w:rsid w:val="00757B3C"/>
    <w:rsid w:val="00757F90"/>
    <w:rsid w:val="007620CD"/>
    <w:rsid w:val="007633E4"/>
    <w:rsid w:val="00764C57"/>
    <w:rsid w:val="00767622"/>
    <w:rsid w:val="00771F7B"/>
    <w:rsid w:val="0078333E"/>
    <w:rsid w:val="00783FFF"/>
    <w:rsid w:val="00784329"/>
    <w:rsid w:val="00785B95"/>
    <w:rsid w:val="0079674E"/>
    <w:rsid w:val="007A4A6A"/>
    <w:rsid w:val="007A7408"/>
    <w:rsid w:val="007B2B88"/>
    <w:rsid w:val="007B2F2F"/>
    <w:rsid w:val="007C2394"/>
    <w:rsid w:val="007C537D"/>
    <w:rsid w:val="007C6FA3"/>
    <w:rsid w:val="007D229D"/>
    <w:rsid w:val="007E0C97"/>
    <w:rsid w:val="007E17CA"/>
    <w:rsid w:val="007E5E61"/>
    <w:rsid w:val="007F07C0"/>
    <w:rsid w:val="007F1C82"/>
    <w:rsid w:val="007F6691"/>
    <w:rsid w:val="00802465"/>
    <w:rsid w:val="008058FD"/>
    <w:rsid w:val="00806674"/>
    <w:rsid w:val="008138D3"/>
    <w:rsid w:val="00814D25"/>
    <w:rsid w:val="00821A9A"/>
    <w:rsid w:val="00823F28"/>
    <w:rsid w:val="0083056A"/>
    <w:rsid w:val="00833501"/>
    <w:rsid w:val="00834370"/>
    <w:rsid w:val="00834528"/>
    <w:rsid w:val="00834BED"/>
    <w:rsid w:val="00834C28"/>
    <w:rsid w:val="0084313F"/>
    <w:rsid w:val="00844560"/>
    <w:rsid w:val="00844CF5"/>
    <w:rsid w:val="00850904"/>
    <w:rsid w:val="00851B71"/>
    <w:rsid w:val="00853A1F"/>
    <w:rsid w:val="00853F5E"/>
    <w:rsid w:val="008561A1"/>
    <w:rsid w:val="00856CCF"/>
    <w:rsid w:val="00856EBB"/>
    <w:rsid w:val="0086265D"/>
    <w:rsid w:val="00864AFC"/>
    <w:rsid w:val="008713CC"/>
    <w:rsid w:val="008731B6"/>
    <w:rsid w:val="00874087"/>
    <w:rsid w:val="00874FDC"/>
    <w:rsid w:val="0087715A"/>
    <w:rsid w:val="00884759"/>
    <w:rsid w:val="00885D7A"/>
    <w:rsid w:val="00890F6B"/>
    <w:rsid w:val="00893D55"/>
    <w:rsid w:val="00894008"/>
    <w:rsid w:val="00895FF9"/>
    <w:rsid w:val="008A3C26"/>
    <w:rsid w:val="008B0F7D"/>
    <w:rsid w:val="008B333F"/>
    <w:rsid w:val="008B3465"/>
    <w:rsid w:val="008B5FF5"/>
    <w:rsid w:val="008C0525"/>
    <w:rsid w:val="008C1F3C"/>
    <w:rsid w:val="008C2D8E"/>
    <w:rsid w:val="008C43A5"/>
    <w:rsid w:val="008C6E69"/>
    <w:rsid w:val="008D0BBB"/>
    <w:rsid w:val="008D2CDB"/>
    <w:rsid w:val="008D35A7"/>
    <w:rsid w:val="008D3B0F"/>
    <w:rsid w:val="008D4B33"/>
    <w:rsid w:val="008D6853"/>
    <w:rsid w:val="008D7061"/>
    <w:rsid w:val="008D79D6"/>
    <w:rsid w:val="008E4D3C"/>
    <w:rsid w:val="008E609E"/>
    <w:rsid w:val="008F0D62"/>
    <w:rsid w:val="008F265D"/>
    <w:rsid w:val="008F3975"/>
    <w:rsid w:val="008F6FBD"/>
    <w:rsid w:val="0090432D"/>
    <w:rsid w:val="009066EF"/>
    <w:rsid w:val="00906EBD"/>
    <w:rsid w:val="009110D9"/>
    <w:rsid w:val="009150D2"/>
    <w:rsid w:val="009275DE"/>
    <w:rsid w:val="00934F29"/>
    <w:rsid w:val="00935A19"/>
    <w:rsid w:val="009467A5"/>
    <w:rsid w:val="009522FE"/>
    <w:rsid w:val="00955580"/>
    <w:rsid w:val="00956789"/>
    <w:rsid w:val="00960C91"/>
    <w:rsid w:val="00961571"/>
    <w:rsid w:val="0097543A"/>
    <w:rsid w:val="0098070E"/>
    <w:rsid w:val="009810DA"/>
    <w:rsid w:val="0098398B"/>
    <w:rsid w:val="00990982"/>
    <w:rsid w:val="00991BF7"/>
    <w:rsid w:val="00994901"/>
    <w:rsid w:val="009A0481"/>
    <w:rsid w:val="009A3799"/>
    <w:rsid w:val="009A407C"/>
    <w:rsid w:val="009B0852"/>
    <w:rsid w:val="009C60E6"/>
    <w:rsid w:val="009C6873"/>
    <w:rsid w:val="009C775D"/>
    <w:rsid w:val="009D2DC8"/>
    <w:rsid w:val="009D361A"/>
    <w:rsid w:val="009D3ECA"/>
    <w:rsid w:val="009E00CA"/>
    <w:rsid w:val="009E13CF"/>
    <w:rsid w:val="009E1D55"/>
    <w:rsid w:val="009E3D20"/>
    <w:rsid w:val="009E5713"/>
    <w:rsid w:val="009E72FB"/>
    <w:rsid w:val="009F212A"/>
    <w:rsid w:val="009F49BF"/>
    <w:rsid w:val="00A22689"/>
    <w:rsid w:val="00A2289D"/>
    <w:rsid w:val="00A273E3"/>
    <w:rsid w:val="00A33B2C"/>
    <w:rsid w:val="00A368C0"/>
    <w:rsid w:val="00A46D68"/>
    <w:rsid w:val="00A516F7"/>
    <w:rsid w:val="00A5214B"/>
    <w:rsid w:val="00A54892"/>
    <w:rsid w:val="00A54EC5"/>
    <w:rsid w:val="00A64D92"/>
    <w:rsid w:val="00A659E7"/>
    <w:rsid w:val="00A7522B"/>
    <w:rsid w:val="00A756B6"/>
    <w:rsid w:val="00A773B6"/>
    <w:rsid w:val="00A87BCF"/>
    <w:rsid w:val="00A92E99"/>
    <w:rsid w:val="00A947A8"/>
    <w:rsid w:val="00A95B05"/>
    <w:rsid w:val="00A95EDD"/>
    <w:rsid w:val="00AA06D8"/>
    <w:rsid w:val="00AA274D"/>
    <w:rsid w:val="00AB240F"/>
    <w:rsid w:val="00AB37B4"/>
    <w:rsid w:val="00AB3FF4"/>
    <w:rsid w:val="00AB4501"/>
    <w:rsid w:val="00AB539C"/>
    <w:rsid w:val="00AB5817"/>
    <w:rsid w:val="00AC3B4F"/>
    <w:rsid w:val="00AC7C7E"/>
    <w:rsid w:val="00AD28EC"/>
    <w:rsid w:val="00AD313B"/>
    <w:rsid w:val="00AD3B9D"/>
    <w:rsid w:val="00AD4FDC"/>
    <w:rsid w:val="00AE130C"/>
    <w:rsid w:val="00AE20A9"/>
    <w:rsid w:val="00AE261B"/>
    <w:rsid w:val="00AE2BB9"/>
    <w:rsid w:val="00AF1D99"/>
    <w:rsid w:val="00B05597"/>
    <w:rsid w:val="00B116BF"/>
    <w:rsid w:val="00B1235D"/>
    <w:rsid w:val="00B12DA2"/>
    <w:rsid w:val="00B200FF"/>
    <w:rsid w:val="00B33E69"/>
    <w:rsid w:val="00B35757"/>
    <w:rsid w:val="00B3660A"/>
    <w:rsid w:val="00B41E6D"/>
    <w:rsid w:val="00B41FFD"/>
    <w:rsid w:val="00B456EB"/>
    <w:rsid w:val="00B45BC1"/>
    <w:rsid w:val="00B471CC"/>
    <w:rsid w:val="00B50786"/>
    <w:rsid w:val="00B51964"/>
    <w:rsid w:val="00B55F23"/>
    <w:rsid w:val="00B608C3"/>
    <w:rsid w:val="00B7470A"/>
    <w:rsid w:val="00B74840"/>
    <w:rsid w:val="00B77487"/>
    <w:rsid w:val="00B87B4F"/>
    <w:rsid w:val="00B9049D"/>
    <w:rsid w:val="00B95B82"/>
    <w:rsid w:val="00B96246"/>
    <w:rsid w:val="00BA0D55"/>
    <w:rsid w:val="00BA142B"/>
    <w:rsid w:val="00BA1A9B"/>
    <w:rsid w:val="00BB0149"/>
    <w:rsid w:val="00BB37B9"/>
    <w:rsid w:val="00BB45E5"/>
    <w:rsid w:val="00BB7522"/>
    <w:rsid w:val="00BC2E69"/>
    <w:rsid w:val="00BC30E5"/>
    <w:rsid w:val="00BC38B0"/>
    <w:rsid w:val="00BC4241"/>
    <w:rsid w:val="00BC6CD6"/>
    <w:rsid w:val="00BC74A4"/>
    <w:rsid w:val="00BD0925"/>
    <w:rsid w:val="00BD23A6"/>
    <w:rsid w:val="00BD2A50"/>
    <w:rsid w:val="00BD5825"/>
    <w:rsid w:val="00BD78BC"/>
    <w:rsid w:val="00BE06B3"/>
    <w:rsid w:val="00BE4D08"/>
    <w:rsid w:val="00BE51A0"/>
    <w:rsid w:val="00BE7B9C"/>
    <w:rsid w:val="00BF0DD2"/>
    <w:rsid w:val="00BF234E"/>
    <w:rsid w:val="00BF2F4E"/>
    <w:rsid w:val="00BF771B"/>
    <w:rsid w:val="00BF7DA4"/>
    <w:rsid w:val="00C0008D"/>
    <w:rsid w:val="00C01AAC"/>
    <w:rsid w:val="00C0397B"/>
    <w:rsid w:val="00C042B8"/>
    <w:rsid w:val="00C05041"/>
    <w:rsid w:val="00C05731"/>
    <w:rsid w:val="00C100C1"/>
    <w:rsid w:val="00C11CA4"/>
    <w:rsid w:val="00C157D7"/>
    <w:rsid w:val="00C20D9F"/>
    <w:rsid w:val="00C22E13"/>
    <w:rsid w:val="00C234E7"/>
    <w:rsid w:val="00C266DB"/>
    <w:rsid w:val="00C352F2"/>
    <w:rsid w:val="00C357A5"/>
    <w:rsid w:val="00C377FA"/>
    <w:rsid w:val="00C424A0"/>
    <w:rsid w:val="00C44ADF"/>
    <w:rsid w:val="00C6166F"/>
    <w:rsid w:val="00C67162"/>
    <w:rsid w:val="00C67647"/>
    <w:rsid w:val="00C81937"/>
    <w:rsid w:val="00C81E59"/>
    <w:rsid w:val="00C95D15"/>
    <w:rsid w:val="00C97AFD"/>
    <w:rsid w:val="00CA021B"/>
    <w:rsid w:val="00CA2786"/>
    <w:rsid w:val="00CA5008"/>
    <w:rsid w:val="00CA550A"/>
    <w:rsid w:val="00CA7CE2"/>
    <w:rsid w:val="00CB3934"/>
    <w:rsid w:val="00CC636A"/>
    <w:rsid w:val="00CC731E"/>
    <w:rsid w:val="00CD0E66"/>
    <w:rsid w:val="00CD3067"/>
    <w:rsid w:val="00CD3242"/>
    <w:rsid w:val="00CD390D"/>
    <w:rsid w:val="00CD68FC"/>
    <w:rsid w:val="00CE41BE"/>
    <w:rsid w:val="00CE5F2D"/>
    <w:rsid w:val="00CF483F"/>
    <w:rsid w:val="00CF4ACF"/>
    <w:rsid w:val="00D00D9C"/>
    <w:rsid w:val="00D01F4A"/>
    <w:rsid w:val="00D03C12"/>
    <w:rsid w:val="00D041AC"/>
    <w:rsid w:val="00D06EAC"/>
    <w:rsid w:val="00D12F0C"/>
    <w:rsid w:val="00D16323"/>
    <w:rsid w:val="00D17279"/>
    <w:rsid w:val="00D23B70"/>
    <w:rsid w:val="00D258CF"/>
    <w:rsid w:val="00D30B1A"/>
    <w:rsid w:val="00D31BAA"/>
    <w:rsid w:val="00D36801"/>
    <w:rsid w:val="00D5010B"/>
    <w:rsid w:val="00D51F96"/>
    <w:rsid w:val="00D528F5"/>
    <w:rsid w:val="00D61FBA"/>
    <w:rsid w:val="00D6206C"/>
    <w:rsid w:val="00D64F2D"/>
    <w:rsid w:val="00D6672D"/>
    <w:rsid w:val="00D67AF2"/>
    <w:rsid w:val="00D72E62"/>
    <w:rsid w:val="00D74A52"/>
    <w:rsid w:val="00D83347"/>
    <w:rsid w:val="00D87123"/>
    <w:rsid w:val="00D94BF6"/>
    <w:rsid w:val="00DA2741"/>
    <w:rsid w:val="00DA7A1E"/>
    <w:rsid w:val="00DB00CB"/>
    <w:rsid w:val="00DB3925"/>
    <w:rsid w:val="00DB5280"/>
    <w:rsid w:val="00DB52D6"/>
    <w:rsid w:val="00DC0C1A"/>
    <w:rsid w:val="00DC10C2"/>
    <w:rsid w:val="00DC25E9"/>
    <w:rsid w:val="00DC2BAD"/>
    <w:rsid w:val="00DC79DE"/>
    <w:rsid w:val="00DD088F"/>
    <w:rsid w:val="00DD1D47"/>
    <w:rsid w:val="00DD3243"/>
    <w:rsid w:val="00DD53B3"/>
    <w:rsid w:val="00DD6241"/>
    <w:rsid w:val="00DD69AE"/>
    <w:rsid w:val="00DD6E35"/>
    <w:rsid w:val="00DD705A"/>
    <w:rsid w:val="00DE134D"/>
    <w:rsid w:val="00DF1A0E"/>
    <w:rsid w:val="00DF4EC5"/>
    <w:rsid w:val="00DF504F"/>
    <w:rsid w:val="00DF65F7"/>
    <w:rsid w:val="00DF6B9B"/>
    <w:rsid w:val="00E002FB"/>
    <w:rsid w:val="00E01F53"/>
    <w:rsid w:val="00E06056"/>
    <w:rsid w:val="00E11FA0"/>
    <w:rsid w:val="00E1594C"/>
    <w:rsid w:val="00E173E2"/>
    <w:rsid w:val="00E2146C"/>
    <w:rsid w:val="00E21EF1"/>
    <w:rsid w:val="00E22836"/>
    <w:rsid w:val="00E24DD1"/>
    <w:rsid w:val="00E25249"/>
    <w:rsid w:val="00E324FF"/>
    <w:rsid w:val="00E430DD"/>
    <w:rsid w:val="00E45D5E"/>
    <w:rsid w:val="00E50896"/>
    <w:rsid w:val="00E52D80"/>
    <w:rsid w:val="00E60BCD"/>
    <w:rsid w:val="00E63B0B"/>
    <w:rsid w:val="00E6797D"/>
    <w:rsid w:val="00E7136B"/>
    <w:rsid w:val="00E76938"/>
    <w:rsid w:val="00E81149"/>
    <w:rsid w:val="00E93E62"/>
    <w:rsid w:val="00E96D4A"/>
    <w:rsid w:val="00EA2BDE"/>
    <w:rsid w:val="00EA48E2"/>
    <w:rsid w:val="00EA5FD8"/>
    <w:rsid w:val="00EB023A"/>
    <w:rsid w:val="00EB7142"/>
    <w:rsid w:val="00EB7C55"/>
    <w:rsid w:val="00EC2D26"/>
    <w:rsid w:val="00EC78D0"/>
    <w:rsid w:val="00ED261B"/>
    <w:rsid w:val="00ED3559"/>
    <w:rsid w:val="00ED386A"/>
    <w:rsid w:val="00ED4086"/>
    <w:rsid w:val="00ED50D4"/>
    <w:rsid w:val="00ED65FA"/>
    <w:rsid w:val="00EE0679"/>
    <w:rsid w:val="00EE1F35"/>
    <w:rsid w:val="00EE24BE"/>
    <w:rsid w:val="00EE4789"/>
    <w:rsid w:val="00EF3D70"/>
    <w:rsid w:val="00F01B4C"/>
    <w:rsid w:val="00F02155"/>
    <w:rsid w:val="00F06DE3"/>
    <w:rsid w:val="00F10BDD"/>
    <w:rsid w:val="00F1471C"/>
    <w:rsid w:val="00F1671E"/>
    <w:rsid w:val="00F228D5"/>
    <w:rsid w:val="00F23C8E"/>
    <w:rsid w:val="00F3186C"/>
    <w:rsid w:val="00F3189D"/>
    <w:rsid w:val="00F3355C"/>
    <w:rsid w:val="00F33A68"/>
    <w:rsid w:val="00F34235"/>
    <w:rsid w:val="00F34D74"/>
    <w:rsid w:val="00F4161E"/>
    <w:rsid w:val="00F44D2D"/>
    <w:rsid w:val="00F45B3D"/>
    <w:rsid w:val="00F46ECD"/>
    <w:rsid w:val="00F477FE"/>
    <w:rsid w:val="00F53719"/>
    <w:rsid w:val="00F55A2C"/>
    <w:rsid w:val="00F56463"/>
    <w:rsid w:val="00F571AC"/>
    <w:rsid w:val="00F57383"/>
    <w:rsid w:val="00F61C5B"/>
    <w:rsid w:val="00F628E7"/>
    <w:rsid w:val="00F62B01"/>
    <w:rsid w:val="00F7395B"/>
    <w:rsid w:val="00F846C9"/>
    <w:rsid w:val="00F95F75"/>
    <w:rsid w:val="00F965CC"/>
    <w:rsid w:val="00F96848"/>
    <w:rsid w:val="00FA3B23"/>
    <w:rsid w:val="00FA3C8A"/>
    <w:rsid w:val="00FB50F4"/>
    <w:rsid w:val="00FC03CB"/>
    <w:rsid w:val="00FD46C4"/>
    <w:rsid w:val="00FE3C91"/>
    <w:rsid w:val="00FE739B"/>
    <w:rsid w:val="00FE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28CF1"/>
  <w15:chartTrackingRefBased/>
  <w15:docId w15:val="{9CCC203F-61DD-4238-9056-B9993DB9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4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C5DD3"/>
    <w:pPr>
      <w:widowControl w:val="0"/>
      <w:wordWrap w:val="0"/>
      <w:autoSpaceDE w:val="0"/>
      <w:autoSpaceDN w:val="0"/>
      <w:adjustRightInd w:val="0"/>
      <w:spacing w:line="494" w:lineRule="exact"/>
      <w:jc w:val="both"/>
    </w:pPr>
    <w:rPr>
      <w:rFonts w:ascii="TmsRmn" w:hAnsi="TmsRmn" w:cs="ＭＳ 明朝"/>
      <w:spacing w:val="-1"/>
      <w:sz w:val="16"/>
      <w:szCs w:val="26"/>
    </w:rPr>
  </w:style>
  <w:style w:type="table" w:styleId="a4">
    <w:name w:val="Table Grid"/>
    <w:basedOn w:val="a1"/>
    <w:uiPriority w:val="59"/>
    <w:rsid w:val="00A773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rsid w:val="00B51964"/>
    <w:pPr>
      <w:jc w:val="center"/>
    </w:pPr>
    <w:rPr>
      <w:rFonts w:ascii="ＭＳ 明朝" w:hAnsi="ＭＳ 明朝" w:cs="ＭＳ 明朝"/>
      <w:kern w:val="0"/>
      <w:szCs w:val="21"/>
    </w:rPr>
  </w:style>
  <w:style w:type="paragraph" w:styleId="a6">
    <w:name w:val="Closing"/>
    <w:basedOn w:val="a"/>
    <w:rsid w:val="00B51964"/>
    <w:pPr>
      <w:jc w:val="right"/>
    </w:pPr>
    <w:rPr>
      <w:rFonts w:ascii="ＭＳ 明朝" w:hAnsi="ＭＳ 明朝" w:cs="ＭＳ 明朝"/>
      <w:kern w:val="0"/>
      <w:szCs w:val="21"/>
    </w:rPr>
  </w:style>
  <w:style w:type="paragraph" w:styleId="a7">
    <w:name w:val="header"/>
    <w:basedOn w:val="a"/>
    <w:link w:val="a8"/>
    <w:uiPriority w:val="99"/>
    <w:rsid w:val="002B73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B738F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2B738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B738F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172BAF"/>
    <w:pPr>
      <w:ind w:leftChars="400" w:left="840"/>
    </w:pPr>
    <w:rPr>
      <w:rFonts w:ascii="ＭＳ 明朝"/>
      <w:sz w:val="24"/>
      <w:szCs w:val="22"/>
    </w:rPr>
  </w:style>
  <w:style w:type="paragraph" w:styleId="ac">
    <w:name w:val="Balloon Text"/>
    <w:basedOn w:val="a"/>
    <w:link w:val="ad"/>
    <w:rsid w:val="0071701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71701D"/>
    <w:rPr>
      <w:rFonts w:ascii="Arial" w:eastAsia="ＭＳ ゴシック" w:hAnsi="Arial" w:cs="Times New Roman"/>
      <w:kern w:val="2"/>
      <w:sz w:val="18"/>
      <w:szCs w:val="18"/>
    </w:rPr>
  </w:style>
  <w:style w:type="table" w:customStyle="1" w:styleId="1">
    <w:name w:val="表 (格子)1"/>
    <w:basedOn w:val="a1"/>
    <w:next w:val="a4"/>
    <w:uiPriority w:val="59"/>
    <w:rsid w:val="00D06EA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59"/>
    <w:rsid w:val="00D06EA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uiPriority w:val="59"/>
    <w:rsid w:val="009150D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4"/>
    <w:uiPriority w:val="59"/>
    <w:rsid w:val="00AE20A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59"/>
    <w:rsid w:val="00684507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59"/>
    <w:rsid w:val="00540DE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一太郎８/９"/>
    <w:rsid w:val="008F0D62"/>
    <w:pPr>
      <w:widowControl w:val="0"/>
      <w:wordWrap w:val="0"/>
      <w:autoSpaceDE w:val="0"/>
      <w:autoSpaceDN w:val="0"/>
      <w:adjustRightInd w:val="0"/>
      <w:spacing w:line="473" w:lineRule="atLeast"/>
      <w:jc w:val="both"/>
    </w:pPr>
    <w:rPr>
      <w:rFonts w:ascii="ＭＳ 明朝"/>
      <w:spacing w:val="14"/>
    </w:rPr>
  </w:style>
  <w:style w:type="paragraph" w:styleId="Web">
    <w:name w:val="Normal (Web)"/>
    <w:basedOn w:val="a"/>
    <w:uiPriority w:val="99"/>
    <w:unhideWhenUsed/>
    <w:rsid w:val="003678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6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EA07030101033\Documents\&#38306;&#26481;&#35036;&#32102;&#20966;&#35519;&#36948;&#20250;&#35336;&#37096;&#65320;&#65328;&#12467;&#12531;&#12486;&#12531;&#12484;\&#21508;&#31278;&#27096;&#24335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25775-E86F-4F93-9D2A-236D4AB6F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１５日前までに</vt:lpstr>
      <vt:lpstr>１５日前までに</vt:lpstr>
    </vt:vector>
  </TitlesOfParts>
  <Company>陸上自衛隊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１５日前までに</dc:title>
  <dc:subject/>
  <dc:creator>陸自関東補給処調達会計部</dc:creator>
  <cp:keywords/>
  <cp:lastModifiedBy>西澤　幸輝</cp:lastModifiedBy>
  <cp:revision>8</cp:revision>
  <cp:lastPrinted>2023-09-29T00:58:00Z</cp:lastPrinted>
  <dcterms:created xsi:type="dcterms:W3CDTF">2025-06-13T02:45:00Z</dcterms:created>
  <dcterms:modified xsi:type="dcterms:W3CDTF">2026-10-08T06:38:00Z</dcterms:modified>
</cp:coreProperties>
</file>