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48A2E" w14:textId="77777777" w:rsidR="00585BE8" w:rsidRDefault="00585BE8" w:rsidP="00585BE8">
      <w:pPr>
        <w:wordWrap w:val="0"/>
        <w:autoSpaceDE w:val="0"/>
        <w:autoSpaceDN w:val="0"/>
        <w:adjustRightInd w:val="0"/>
        <w:spacing w:line="267" w:lineRule="exact"/>
        <w:rPr>
          <w:rFonts w:ascii="Times New Roman" w:hAnsi="Times New Roman" w:cs="ＭＳ 明朝"/>
          <w:kern w:val="0"/>
          <w:sz w:val="24"/>
        </w:rPr>
      </w:pPr>
    </w:p>
    <w:p w14:paraId="00F5CB94" w14:textId="184094F7" w:rsidR="00585BE8" w:rsidRDefault="00585BE8" w:rsidP="00585BE8">
      <w:pPr>
        <w:autoSpaceDE w:val="0"/>
        <w:autoSpaceDN w:val="0"/>
        <w:adjustRightInd w:val="0"/>
        <w:spacing w:line="267" w:lineRule="exact"/>
        <w:jc w:val="right"/>
        <w:rPr>
          <w:rFonts w:ascii="Times New Roman" w:hAnsi="Times New Roman" w:cs="ＭＳ 明朝"/>
          <w:kern w:val="0"/>
          <w:sz w:val="24"/>
        </w:rPr>
      </w:pPr>
    </w:p>
    <w:p w14:paraId="708F8E1B" w14:textId="77777777" w:rsidR="00585BE8" w:rsidRDefault="00585BE8" w:rsidP="00585BE8">
      <w:pPr>
        <w:autoSpaceDE w:val="0"/>
        <w:autoSpaceDN w:val="0"/>
        <w:adjustRightInd w:val="0"/>
        <w:spacing w:line="267" w:lineRule="exact"/>
        <w:jc w:val="right"/>
        <w:rPr>
          <w:rFonts w:ascii="Times New Roman" w:hAnsi="Times New Roman" w:cs="ＭＳ 明朝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別紙様式第５</w:t>
      </w:r>
    </w:p>
    <w:p w14:paraId="4E4B9B7E" w14:textId="77777777" w:rsidR="00585BE8" w:rsidRDefault="00585BE8" w:rsidP="00585BE8">
      <w:pPr>
        <w:autoSpaceDE w:val="0"/>
        <w:autoSpaceDN w:val="0"/>
        <w:adjustRightInd w:val="0"/>
        <w:spacing w:line="267" w:lineRule="exact"/>
        <w:jc w:val="right"/>
        <w:rPr>
          <w:rFonts w:ascii="Times New Roman" w:hAnsi="Times New Roman" w:cs="ＭＳ 明朝"/>
          <w:kern w:val="0"/>
          <w:sz w:val="24"/>
        </w:rPr>
      </w:pPr>
    </w:p>
    <w:p w14:paraId="4599158D" w14:textId="77777777" w:rsidR="00585BE8" w:rsidRDefault="00585BE8" w:rsidP="00585BE8">
      <w:pPr>
        <w:autoSpaceDE w:val="0"/>
        <w:autoSpaceDN w:val="0"/>
        <w:adjustRightInd w:val="0"/>
        <w:spacing w:line="267" w:lineRule="exact"/>
        <w:jc w:val="right"/>
        <w:rPr>
          <w:rFonts w:ascii="Times New Roman" w:hAnsi="Times New Roman" w:cs="ＭＳ 明朝"/>
          <w:kern w:val="0"/>
          <w:sz w:val="24"/>
        </w:rPr>
      </w:pPr>
    </w:p>
    <w:p w14:paraId="1CDCA7D4" w14:textId="77777777" w:rsidR="00585BE8" w:rsidRDefault="00585BE8" w:rsidP="00585BE8">
      <w:pPr>
        <w:autoSpaceDE w:val="0"/>
        <w:autoSpaceDN w:val="0"/>
        <w:adjustRightInd w:val="0"/>
        <w:spacing w:line="267" w:lineRule="exact"/>
        <w:jc w:val="center"/>
        <w:rPr>
          <w:rFonts w:ascii="Times New Roman" w:hAnsi="Times New Roman" w:cs="ＭＳ 明朝"/>
          <w:kern w:val="0"/>
          <w:sz w:val="24"/>
        </w:rPr>
      </w:pPr>
      <w:r w:rsidRPr="00585BE8">
        <w:rPr>
          <w:rFonts w:ascii="Times New Roman" w:hAnsi="Times New Roman" w:cs="ＭＳ 明朝" w:hint="eastAsia"/>
          <w:kern w:val="0"/>
          <w:sz w:val="24"/>
        </w:rPr>
        <w:t>主な販売予定商品・販売価格表</w:t>
      </w:r>
    </w:p>
    <w:p w14:paraId="581F2F2E" w14:textId="77777777" w:rsidR="00585BE8" w:rsidRDefault="00585BE8" w:rsidP="00585BE8">
      <w:pPr>
        <w:autoSpaceDE w:val="0"/>
        <w:autoSpaceDN w:val="0"/>
        <w:adjustRightInd w:val="0"/>
        <w:spacing w:line="267" w:lineRule="exact"/>
        <w:jc w:val="center"/>
        <w:rPr>
          <w:rFonts w:ascii="Times New Roman" w:hAnsi="Times New Roman" w:cs="ＭＳ 明朝"/>
          <w:kern w:val="0"/>
          <w:sz w:val="24"/>
        </w:rPr>
      </w:pPr>
    </w:p>
    <w:tbl>
      <w:tblPr>
        <w:tblW w:w="9351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0"/>
        <w:gridCol w:w="2960"/>
        <w:gridCol w:w="1710"/>
        <w:gridCol w:w="1701"/>
      </w:tblGrid>
      <w:tr w:rsidR="00585BE8" w:rsidRPr="00585BE8" w14:paraId="0C351E10" w14:textId="77777777" w:rsidTr="00585BE8">
        <w:trPr>
          <w:trHeight w:val="459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D645" w14:textId="77777777" w:rsidR="00585BE8" w:rsidRPr="00585BE8" w:rsidRDefault="00585BE8" w:rsidP="00585BE8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商品名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F7C0" w14:textId="77777777" w:rsidR="00585BE8" w:rsidRPr="00585BE8" w:rsidRDefault="00585BE8" w:rsidP="00585BE8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規格等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3CB2" w14:textId="77777777" w:rsidR="00585BE8" w:rsidRPr="00585BE8" w:rsidRDefault="00585BE8" w:rsidP="00585BE8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市場価格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3821" w14:textId="77777777" w:rsidR="00585BE8" w:rsidRPr="00585BE8" w:rsidRDefault="00585BE8" w:rsidP="00585BE8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販売価格</w:t>
            </w:r>
          </w:p>
        </w:tc>
      </w:tr>
      <w:tr w:rsidR="00585BE8" w:rsidRPr="00585BE8" w14:paraId="1833B07A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F7A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58B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6F22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135D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56DF7351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FC0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86B9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0E52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3297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4B17EA73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C790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B0B0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0D7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F9DA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547B18B0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17D7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79A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FBAD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F22A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417EBF2C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F33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CE81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290A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6057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41F5B7E0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E57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979D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414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C8BB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6308B09D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F5A7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C30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1E8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3C72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1469EF78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50A6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D36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2F1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DF5D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2C136CA0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8BA9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ADA9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E90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EFE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3EB0AB7D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0BB3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6FC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DD0A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B640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652E0D93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A62A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653C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8FA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DABB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62452E8C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B1D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857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B91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5EA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28FDBD71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9C16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A8B3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910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7823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5119A45F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730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278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8140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481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281A2C02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C0A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A9D3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702F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3BDC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761CCF73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0E57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C94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0F3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99B1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7F083198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58CD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8B36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6F30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2C60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18A0C068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826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E406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6BDB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9AC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19E48DC7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1B03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3BFF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93C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3A1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5897D6E2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C3B6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14B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135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8AD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28C52A3F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7D3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43A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337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34FA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52F17D77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7B0B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2BC4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BEB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5B61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10F8FB4E" w14:textId="77777777" w:rsidTr="00585BE8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2748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C1F5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B4D1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5D1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5BE8" w:rsidRPr="00585BE8" w14:paraId="32A07F1B" w14:textId="77777777" w:rsidTr="00585BE8">
        <w:trPr>
          <w:trHeight w:val="459"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9AAE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585BE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※ 金額はいずれも税込価格とする。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D9A7" w14:textId="77777777" w:rsidR="00585BE8" w:rsidRPr="00585BE8" w:rsidRDefault="00585BE8" w:rsidP="00585BE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D0B5" w14:textId="77777777" w:rsidR="00585BE8" w:rsidRPr="00585BE8" w:rsidRDefault="00585BE8" w:rsidP="00585BE8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</w:tbl>
    <w:p w14:paraId="5238EFFF" w14:textId="77777777" w:rsidR="00585BE8" w:rsidRDefault="00585BE8" w:rsidP="00585BE8">
      <w:pPr>
        <w:autoSpaceDE w:val="0"/>
        <w:autoSpaceDN w:val="0"/>
        <w:adjustRightInd w:val="0"/>
        <w:spacing w:line="267" w:lineRule="exact"/>
        <w:jc w:val="left"/>
        <w:rPr>
          <w:rFonts w:ascii="Times New Roman" w:hAnsi="Times New Roman" w:cs="ＭＳ 明朝"/>
          <w:kern w:val="0"/>
          <w:sz w:val="24"/>
        </w:rPr>
      </w:pPr>
    </w:p>
    <w:p w14:paraId="6D5BE486" w14:textId="77777777" w:rsidR="00AB14E9" w:rsidRDefault="00AB14E9" w:rsidP="00585BE8">
      <w:pPr>
        <w:autoSpaceDE w:val="0"/>
        <w:autoSpaceDN w:val="0"/>
        <w:adjustRightInd w:val="0"/>
        <w:spacing w:line="267" w:lineRule="exact"/>
        <w:jc w:val="left"/>
        <w:rPr>
          <w:rFonts w:ascii="Times New Roman" w:hAnsi="Times New Roman" w:cs="ＭＳ 明朝"/>
          <w:kern w:val="0"/>
          <w:sz w:val="24"/>
        </w:rPr>
      </w:pPr>
    </w:p>
    <w:sectPr w:rsidR="00AB14E9" w:rsidSect="00A51C59">
      <w:pgSz w:w="11906" w:h="16838"/>
      <w:pgMar w:top="1418" w:right="1134" w:bottom="1276" w:left="1417" w:header="720" w:footer="720" w:gutter="0"/>
      <w:cols w:space="720"/>
      <w:noEndnote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2229" w14:textId="77777777" w:rsidR="0080103B" w:rsidRDefault="0080103B" w:rsidP="00F75BBE">
      <w:r>
        <w:separator/>
      </w:r>
    </w:p>
  </w:endnote>
  <w:endnote w:type="continuationSeparator" w:id="0">
    <w:p w14:paraId="5F2ADBFD" w14:textId="77777777" w:rsidR="0080103B" w:rsidRDefault="0080103B" w:rsidP="00F7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69ACC" w14:textId="77777777" w:rsidR="0080103B" w:rsidRDefault="0080103B" w:rsidP="00F75BBE">
      <w:r>
        <w:separator/>
      </w:r>
    </w:p>
  </w:footnote>
  <w:footnote w:type="continuationSeparator" w:id="0">
    <w:p w14:paraId="07150C4F" w14:textId="77777777" w:rsidR="0080103B" w:rsidRDefault="0080103B" w:rsidP="00F75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F4318"/>
    <w:multiLevelType w:val="hybridMultilevel"/>
    <w:tmpl w:val="CCDEF8F4"/>
    <w:lvl w:ilvl="0" w:tplc="48D8E2D6">
      <w:start w:val="1"/>
      <w:numFmt w:val="decimal"/>
      <w:lvlText w:val="(%1)"/>
      <w:lvlJc w:val="left"/>
      <w:pPr>
        <w:ind w:left="85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6" w:hanging="420"/>
      </w:pPr>
    </w:lvl>
    <w:lvl w:ilvl="3" w:tplc="0409000F" w:tentative="1">
      <w:start w:val="1"/>
      <w:numFmt w:val="decimal"/>
      <w:lvlText w:val="%4."/>
      <w:lvlJc w:val="left"/>
      <w:pPr>
        <w:ind w:left="1816" w:hanging="420"/>
      </w:pPr>
    </w:lvl>
    <w:lvl w:ilvl="4" w:tplc="04090017" w:tentative="1">
      <w:start w:val="1"/>
      <w:numFmt w:val="aiueoFullWidth"/>
      <w:lvlText w:val="(%5)"/>
      <w:lvlJc w:val="left"/>
      <w:pPr>
        <w:ind w:left="22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6" w:hanging="420"/>
      </w:pPr>
    </w:lvl>
    <w:lvl w:ilvl="6" w:tplc="0409000F" w:tentative="1">
      <w:start w:val="1"/>
      <w:numFmt w:val="decimal"/>
      <w:lvlText w:val="%7."/>
      <w:lvlJc w:val="left"/>
      <w:pPr>
        <w:ind w:left="3076" w:hanging="420"/>
      </w:pPr>
    </w:lvl>
    <w:lvl w:ilvl="7" w:tplc="04090017" w:tentative="1">
      <w:start w:val="1"/>
      <w:numFmt w:val="aiueoFullWidth"/>
      <w:lvlText w:val="(%8)"/>
      <w:lvlJc w:val="left"/>
      <w:pPr>
        <w:ind w:left="349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6" w:hanging="420"/>
      </w:pPr>
    </w:lvl>
  </w:abstractNum>
  <w:abstractNum w:abstractNumId="1" w15:restartNumberingAfterBreak="0">
    <w:nsid w:val="75AB022E"/>
    <w:multiLevelType w:val="hybridMultilevel"/>
    <w:tmpl w:val="AE3843BC"/>
    <w:lvl w:ilvl="0" w:tplc="7EDC2354">
      <w:start w:val="3"/>
      <w:numFmt w:val="decimal"/>
      <w:lvlText w:val="(%1)"/>
      <w:lvlJc w:val="left"/>
      <w:pPr>
        <w:tabs>
          <w:tab w:val="num" w:pos="690"/>
        </w:tabs>
        <w:ind w:left="69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num w:numId="1" w16cid:durableId="815030607">
    <w:abstractNumId w:val="1"/>
  </w:num>
  <w:num w:numId="2" w16cid:durableId="32593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90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87"/>
    <w:rsid w:val="000016AD"/>
    <w:rsid w:val="00026A07"/>
    <w:rsid w:val="00037B84"/>
    <w:rsid w:val="000474BB"/>
    <w:rsid w:val="00073812"/>
    <w:rsid w:val="000B188D"/>
    <w:rsid w:val="000C02CC"/>
    <w:rsid w:val="000C0D1A"/>
    <w:rsid w:val="000C7C3D"/>
    <w:rsid w:val="000E4BFF"/>
    <w:rsid w:val="00101342"/>
    <w:rsid w:val="00127A0C"/>
    <w:rsid w:val="001664C3"/>
    <w:rsid w:val="001712C2"/>
    <w:rsid w:val="001719FD"/>
    <w:rsid w:val="0018244B"/>
    <w:rsid w:val="001A23CF"/>
    <w:rsid w:val="001B43A0"/>
    <w:rsid w:val="001D26E6"/>
    <w:rsid w:val="001F0074"/>
    <w:rsid w:val="001F1DC4"/>
    <w:rsid w:val="001F3958"/>
    <w:rsid w:val="00203C73"/>
    <w:rsid w:val="00277A99"/>
    <w:rsid w:val="002B67D6"/>
    <w:rsid w:val="002C0FE6"/>
    <w:rsid w:val="002D044B"/>
    <w:rsid w:val="00321A44"/>
    <w:rsid w:val="003630A1"/>
    <w:rsid w:val="00371ABD"/>
    <w:rsid w:val="003729E4"/>
    <w:rsid w:val="003B5579"/>
    <w:rsid w:val="003D247A"/>
    <w:rsid w:val="003E28C8"/>
    <w:rsid w:val="00401B16"/>
    <w:rsid w:val="0042460E"/>
    <w:rsid w:val="0044741A"/>
    <w:rsid w:val="0045047C"/>
    <w:rsid w:val="004723C6"/>
    <w:rsid w:val="0047736E"/>
    <w:rsid w:val="00494050"/>
    <w:rsid w:val="004C6738"/>
    <w:rsid w:val="00514F21"/>
    <w:rsid w:val="00526037"/>
    <w:rsid w:val="00530670"/>
    <w:rsid w:val="00530EB0"/>
    <w:rsid w:val="00534966"/>
    <w:rsid w:val="005416EB"/>
    <w:rsid w:val="0054478F"/>
    <w:rsid w:val="00547D79"/>
    <w:rsid w:val="00570BD1"/>
    <w:rsid w:val="00585BE8"/>
    <w:rsid w:val="00586110"/>
    <w:rsid w:val="005F4D75"/>
    <w:rsid w:val="00660558"/>
    <w:rsid w:val="00663860"/>
    <w:rsid w:val="006E5BDB"/>
    <w:rsid w:val="00701386"/>
    <w:rsid w:val="00742F58"/>
    <w:rsid w:val="0074627B"/>
    <w:rsid w:val="0076116C"/>
    <w:rsid w:val="00767F82"/>
    <w:rsid w:val="007724B4"/>
    <w:rsid w:val="00776621"/>
    <w:rsid w:val="007814B4"/>
    <w:rsid w:val="007965BA"/>
    <w:rsid w:val="00797DC4"/>
    <w:rsid w:val="007B5698"/>
    <w:rsid w:val="007B7FAF"/>
    <w:rsid w:val="007C1126"/>
    <w:rsid w:val="0080103B"/>
    <w:rsid w:val="0084526E"/>
    <w:rsid w:val="00885A55"/>
    <w:rsid w:val="008A6F11"/>
    <w:rsid w:val="008A763A"/>
    <w:rsid w:val="008C00FE"/>
    <w:rsid w:val="008E761D"/>
    <w:rsid w:val="008F66D5"/>
    <w:rsid w:val="00924087"/>
    <w:rsid w:val="00927894"/>
    <w:rsid w:val="00980B5A"/>
    <w:rsid w:val="00981369"/>
    <w:rsid w:val="009B1E7F"/>
    <w:rsid w:val="009C3009"/>
    <w:rsid w:val="009D355C"/>
    <w:rsid w:val="00A04281"/>
    <w:rsid w:val="00A264A4"/>
    <w:rsid w:val="00A30863"/>
    <w:rsid w:val="00A32D28"/>
    <w:rsid w:val="00A51C59"/>
    <w:rsid w:val="00A5671B"/>
    <w:rsid w:val="00AB14E9"/>
    <w:rsid w:val="00AE78CF"/>
    <w:rsid w:val="00B00387"/>
    <w:rsid w:val="00B249A9"/>
    <w:rsid w:val="00B956E1"/>
    <w:rsid w:val="00BA7519"/>
    <w:rsid w:val="00BB2679"/>
    <w:rsid w:val="00BD537F"/>
    <w:rsid w:val="00BF1363"/>
    <w:rsid w:val="00BF6474"/>
    <w:rsid w:val="00C06A4E"/>
    <w:rsid w:val="00C11804"/>
    <w:rsid w:val="00C32BF2"/>
    <w:rsid w:val="00C33CB8"/>
    <w:rsid w:val="00C3678A"/>
    <w:rsid w:val="00C55F12"/>
    <w:rsid w:val="00C5741F"/>
    <w:rsid w:val="00C62DDF"/>
    <w:rsid w:val="00C83E47"/>
    <w:rsid w:val="00C979FB"/>
    <w:rsid w:val="00CA3BC4"/>
    <w:rsid w:val="00CB20BA"/>
    <w:rsid w:val="00CF6B78"/>
    <w:rsid w:val="00D1349E"/>
    <w:rsid w:val="00D167DB"/>
    <w:rsid w:val="00D8511E"/>
    <w:rsid w:val="00D9723A"/>
    <w:rsid w:val="00DB0FD2"/>
    <w:rsid w:val="00DF2CE4"/>
    <w:rsid w:val="00E25DE2"/>
    <w:rsid w:val="00E774B1"/>
    <w:rsid w:val="00ED5516"/>
    <w:rsid w:val="00F04740"/>
    <w:rsid w:val="00F13673"/>
    <w:rsid w:val="00F21714"/>
    <w:rsid w:val="00F3565E"/>
    <w:rsid w:val="00F734AE"/>
    <w:rsid w:val="00F74CF0"/>
    <w:rsid w:val="00F75BBE"/>
    <w:rsid w:val="00F87A93"/>
    <w:rsid w:val="00F97E8A"/>
    <w:rsid w:val="00FC703B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C704B"/>
  <w15:chartTrackingRefBased/>
  <w15:docId w15:val="{104823A9-FA18-4A82-AAD5-311970BCC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Times New Roman" w:hAnsi="Times New Roman" w:cs="ＭＳ 明朝"/>
      <w:spacing w:val="2"/>
      <w:sz w:val="24"/>
      <w:szCs w:val="24"/>
    </w:rPr>
  </w:style>
  <w:style w:type="paragraph" w:styleId="a4">
    <w:name w:val="Date"/>
    <w:basedOn w:val="a"/>
    <w:next w:val="a"/>
    <w:link w:val="a5"/>
    <w:rsid w:val="008A763A"/>
    <w:rPr>
      <w:lang w:val="x-none" w:eastAsia="x-none"/>
    </w:rPr>
  </w:style>
  <w:style w:type="character" w:customStyle="1" w:styleId="a5">
    <w:name w:val="日付 (文字)"/>
    <w:link w:val="a4"/>
    <w:rsid w:val="008A763A"/>
    <w:rPr>
      <w:kern w:val="2"/>
      <w:sz w:val="21"/>
      <w:szCs w:val="24"/>
    </w:rPr>
  </w:style>
  <w:style w:type="paragraph" w:styleId="a6">
    <w:name w:val="header"/>
    <w:basedOn w:val="a"/>
    <w:link w:val="a7"/>
    <w:rsid w:val="00F75B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75BBE"/>
    <w:rPr>
      <w:kern w:val="2"/>
      <w:sz w:val="21"/>
      <w:szCs w:val="24"/>
    </w:rPr>
  </w:style>
  <w:style w:type="paragraph" w:styleId="a8">
    <w:name w:val="footer"/>
    <w:basedOn w:val="a"/>
    <w:link w:val="a9"/>
    <w:rsid w:val="00F75B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75B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5FBF3-A37E-4A60-9D40-FF976C5A7B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32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</vt:lpstr>
      <vt:lpstr>                                                                   </vt:lpstr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</dc:title>
  <dc:subject/>
  <dc:creator>komiya</dc:creator>
  <cp:keywords/>
  <dc:description/>
  <cp:lastModifiedBy>日高 真次</cp:lastModifiedBy>
  <cp:revision>9</cp:revision>
  <cp:lastPrinted>2018-08-01T06:51:00Z</cp:lastPrinted>
  <dcterms:created xsi:type="dcterms:W3CDTF">2025-10-03T01:56:00Z</dcterms:created>
  <dcterms:modified xsi:type="dcterms:W3CDTF">2026-09-14T06:33:00Z</dcterms:modified>
</cp:coreProperties>
</file>