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95998" w14:textId="77777777" w:rsidR="001A3E41" w:rsidRDefault="001A3E41" w:rsidP="001A3E41">
      <w:pPr>
        <w:pStyle w:val="a3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別紙様式第</w:t>
      </w:r>
      <w:r w:rsidR="00796866">
        <w:rPr>
          <w:rFonts w:ascii="ＭＳ 明朝" w:hAnsi="ＭＳ 明朝" w:hint="eastAsia"/>
        </w:rPr>
        <w:t>４</w:t>
      </w:r>
    </w:p>
    <w:p w14:paraId="5F8F10F5" w14:textId="77777777" w:rsidR="00BF10FB" w:rsidRDefault="001A3E41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企画提案書</w:t>
      </w:r>
    </w:p>
    <w:p w14:paraId="0E8A60B2" w14:textId="77777777" w:rsidR="00BF10FB" w:rsidRDefault="00BF10FB">
      <w:pPr>
        <w:pStyle w:val="a3"/>
        <w:rPr>
          <w:spacing w:val="0"/>
        </w:rPr>
      </w:pPr>
    </w:p>
    <w:p w14:paraId="6DAC5066" w14:textId="77777777" w:rsidR="001A3E41" w:rsidRDefault="001A3E41">
      <w:pPr>
        <w:pStyle w:val="a3"/>
        <w:rPr>
          <w:rFonts w:ascii="ＭＳ 明朝" w:hAnsi="ＭＳ 明朝"/>
        </w:rPr>
      </w:pPr>
    </w:p>
    <w:p w14:paraId="06953AB1" w14:textId="4C093BE7" w:rsidR="00BF10FB" w:rsidRDefault="001A3E41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業者名：</w:t>
      </w:r>
    </w:p>
    <w:p w14:paraId="25F93F7D" w14:textId="77777777" w:rsidR="00C162A8" w:rsidRDefault="00C162A8">
      <w:pPr>
        <w:pStyle w:val="a3"/>
        <w:rPr>
          <w:rFonts w:ascii="ＭＳ 明朝" w:hAnsi="ＭＳ 明朝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08"/>
      </w:tblGrid>
      <w:tr w:rsidR="001A3E41" w14:paraId="7AE0210C" w14:textId="77777777" w:rsidTr="001A3E41">
        <w:trPr>
          <w:trHeight w:val="630"/>
        </w:trPr>
        <w:tc>
          <w:tcPr>
            <w:tcW w:w="9255" w:type="dxa"/>
            <w:vAlign w:val="center"/>
          </w:tcPr>
          <w:p w14:paraId="6605782C" w14:textId="77777777" w:rsidR="001A3E41" w:rsidRPr="001A3E41" w:rsidRDefault="001A3E41" w:rsidP="001A3E41">
            <w:pPr>
              <w:pStyle w:val="a3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ａ</w:t>
            </w:r>
            <w:r w:rsidRPr="001A3E41">
              <w:rPr>
                <w:rFonts w:hint="eastAsia"/>
                <w:spacing w:val="0"/>
                <w:sz w:val="21"/>
                <w:szCs w:val="21"/>
              </w:rPr>
              <w:t xml:space="preserve">　主な販売予定商品・販売価格表（別紙様式第</w:t>
            </w:r>
            <w:r w:rsidR="00796866">
              <w:rPr>
                <w:rFonts w:hint="eastAsia"/>
                <w:spacing w:val="0"/>
                <w:sz w:val="21"/>
                <w:szCs w:val="21"/>
              </w:rPr>
              <w:t>５</w:t>
            </w:r>
            <w:r w:rsidRPr="001A3E41">
              <w:rPr>
                <w:rFonts w:hint="eastAsia"/>
                <w:spacing w:val="0"/>
                <w:sz w:val="21"/>
                <w:szCs w:val="21"/>
              </w:rPr>
              <w:t>）</w:t>
            </w:r>
          </w:p>
        </w:tc>
      </w:tr>
      <w:tr w:rsidR="001A3E41" w14:paraId="3F8C6394" w14:textId="77777777" w:rsidTr="00796866">
        <w:trPr>
          <w:trHeight w:val="2577"/>
        </w:trPr>
        <w:tc>
          <w:tcPr>
            <w:tcW w:w="9255" w:type="dxa"/>
            <w:tcBorders>
              <w:bottom w:val="single" w:sz="4" w:space="0" w:color="auto"/>
            </w:tcBorders>
          </w:tcPr>
          <w:p w14:paraId="0360CD3D" w14:textId="77777777" w:rsidR="00796866" w:rsidRDefault="00796866" w:rsidP="00BD472B">
            <w:pPr>
              <w:pStyle w:val="a3"/>
              <w:rPr>
                <w:spacing w:val="0"/>
                <w:sz w:val="21"/>
                <w:szCs w:val="21"/>
              </w:rPr>
            </w:pPr>
          </w:p>
          <w:p w14:paraId="33AE44A6" w14:textId="77777777" w:rsidR="00BD472B" w:rsidRPr="001A3E41" w:rsidRDefault="00796866" w:rsidP="00BD472B">
            <w:pPr>
              <w:pStyle w:val="a3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ｂ</w:t>
            </w:r>
            <w:r w:rsidRPr="001A3E41">
              <w:rPr>
                <w:rFonts w:hint="eastAsia"/>
                <w:spacing w:val="0"/>
                <w:sz w:val="21"/>
                <w:szCs w:val="21"/>
              </w:rPr>
              <w:t xml:space="preserve">　</w:t>
            </w:r>
            <w:r>
              <w:rPr>
                <w:rFonts w:hint="eastAsia"/>
                <w:spacing w:val="0"/>
                <w:sz w:val="21"/>
                <w:szCs w:val="21"/>
              </w:rPr>
              <w:t>従業員管理（身元管理、健康管理等）及び人員配置</w:t>
            </w:r>
          </w:p>
        </w:tc>
      </w:tr>
      <w:tr w:rsidR="001A3E41" w14:paraId="7D6F1DBB" w14:textId="77777777" w:rsidTr="00796866">
        <w:trPr>
          <w:trHeight w:val="2959"/>
        </w:trPr>
        <w:tc>
          <w:tcPr>
            <w:tcW w:w="9255" w:type="dxa"/>
          </w:tcPr>
          <w:p w14:paraId="07D5055A" w14:textId="77777777" w:rsidR="00796866" w:rsidRDefault="00796866" w:rsidP="00796866">
            <w:pPr>
              <w:pStyle w:val="a3"/>
              <w:rPr>
                <w:spacing w:val="0"/>
                <w:sz w:val="21"/>
                <w:szCs w:val="21"/>
              </w:rPr>
            </w:pPr>
          </w:p>
          <w:p w14:paraId="123B0658" w14:textId="77777777" w:rsidR="001A3E41" w:rsidRPr="001A3E41" w:rsidRDefault="00796866" w:rsidP="00796866">
            <w:pPr>
              <w:pStyle w:val="a3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ｃ</w:t>
            </w:r>
            <w:r w:rsidR="001A3E41" w:rsidRPr="001A3E41">
              <w:rPr>
                <w:rFonts w:hint="eastAsia"/>
                <w:spacing w:val="0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cs="Times New Roman" w:hint="eastAsia"/>
                <w:spacing w:val="1"/>
              </w:rPr>
              <w:t>クレーム、要望等があった場合及び事故・トラブルが発生した場合の対処方法</w:t>
            </w:r>
          </w:p>
        </w:tc>
      </w:tr>
      <w:tr w:rsidR="001A3E41" w14:paraId="77EBA46B" w14:textId="77777777" w:rsidTr="00796866">
        <w:trPr>
          <w:trHeight w:val="2548"/>
        </w:trPr>
        <w:tc>
          <w:tcPr>
            <w:tcW w:w="9255" w:type="dxa"/>
            <w:vAlign w:val="center"/>
          </w:tcPr>
          <w:p w14:paraId="2AD47EE1" w14:textId="77777777" w:rsidR="001A3E41" w:rsidRDefault="00796866" w:rsidP="00796866">
            <w:pPr>
              <w:pStyle w:val="a3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ｄ</w:t>
            </w:r>
            <w:r w:rsidR="00266599">
              <w:rPr>
                <w:rFonts w:hint="eastAsia"/>
                <w:spacing w:val="0"/>
                <w:sz w:val="21"/>
                <w:szCs w:val="21"/>
              </w:rPr>
              <w:t xml:space="preserve">　</w:t>
            </w:r>
            <w:r w:rsidR="00E06568">
              <w:rPr>
                <w:rFonts w:hint="eastAsia"/>
                <w:spacing w:val="0"/>
                <w:sz w:val="21"/>
                <w:szCs w:val="21"/>
              </w:rPr>
              <w:t>衛生管理方法</w:t>
            </w:r>
          </w:p>
          <w:p w14:paraId="35143F9A" w14:textId="77777777" w:rsidR="00796866" w:rsidRDefault="00796866" w:rsidP="00796866">
            <w:pPr>
              <w:pStyle w:val="a3"/>
              <w:rPr>
                <w:spacing w:val="0"/>
                <w:sz w:val="21"/>
                <w:szCs w:val="21"/>
              </w:rPr>
            </w:pPr>
          </w:p>
          <w:p w14:paraId="64D8C3D2" w14:textId="77777777" w:rsidR="00796866" w:rsidRDefault="00796866" w:rsidP="00796866">
            <w:pPr>
              <w:pStyle w:val="a3"/>
              <w:rPr>
                <w:spacing w:val="0"/>
                <w:sz w:val="21"/>
                <w:szCs w:val="21"/>
              </w:rPr>
            </w:pPr>
          </w:p>
          <w:p w14:paraId="6ADD3710" w14:textId="77777777" w:rsidR="00796866" w:rsidRDefault="00796866" w:rsidP="00796866">
            <w:pPr>
              <w:pStyle w:val="a3"/>
              <w:rPr>
                <w:spacing w:val="0"/>
                <w:sz w:val="21"/>
                <w:szCs w:val="21"/>
              </w:rPr>
            </w:pPr>
          </w:p>
          <w:p w14:paraId="4396509B" w14:textId="77777777" w:rsidR="00796866" w:rsidRDefault="00796866" w:rsidP="00796866">
            <w:pPr>
              <w:pStyle w:val="a3"/>
              <w:rPr>
                <w:spacing w:val="0"/>
                <w:sz w:val="21"/>
                <w:szCs w:val="21"/>
              </w:rPr>
            </w:pPr>
          </w:p>
          <w:p w14:paraId="789F2472" w14:textId="77777777" w:rsidR="00796866" w:rsidRDefault="00796866" w:rsidP="00796866">
            <w:pPr>
              <w:pStyle w:val="a3"/>
              <w:rPr>
                <w:spacing w:val="0"/>
                <w:sz w:val="21"/>
                <w:szCs w:val="21"/>
              </w:rPr>
            </w:pPr>
          </w:p>
          <w:p w14:paraId="0C4616F6" w14:textId="77777777" w:rsidR="00796866" w:rsidRPr="001A3E41" w:rsidRDefault="00796866" w:rsidP="00796866">
            <w:pPr>
              <w:pStyle w:val="a3"/>
              <w:rPr>
                <w:spacing w:val="0"/>
                <w:sz w:val="21"/>
                <w:szCs w:val="21"/>
              </w:rPr>
            </w:pPr>
          </w:p>
        </w:tc>
      </w:tr>
      <w:tr w:rsidR="001A3E41" w14:paraId="4747BFF5" w14:textId="77777777" w:rsidTr="00E06568">
        <w:trPr>
          <w:trHeight w:val="2210"/>
        </w:trPr>
        <w:tc>
          <w:tcPr>
            <w:tcW w:w="9255" w:type="dxa"/>
          </w:tcPr>
          <w:p w14:paraId="260FA0E6" w14:textId="77777777" w:rsidR="00796866" w:rsidRDefault="00796866" w:rsidP="00796866">
            <w:pPr>
              <w:pStyle w:val="a3"/>
              <w:rPr>
                <w:spacing w:val="0"/>
                <w:sz w:val="21"/>
                <w:szCs w:val="21"/>
              </w:rPr>
            </w:pPr>
          </w:p>
          <w:p w14:paraId="409C4D21" w14:textId="77777777" w:rsidR="001A3E41" w:rsidRPr="001A3E41" w:rsidRDefault="00796866" w:rsidP="00796866">
            <w:pPr>
              <w:pStyle w:val="a3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ｅ</w:t>
            </w:r>
            <w:r w:rsidR="00266599" w:rsidRPr="001A3E41">
              <w:rPr>
                <w:rFonts w:hint="eastAsia"/>
                <w:spacing w:val="0"/>
                <w:sz w:val="21"/>
                <w:szCs w:val="21"/>
              </w:rPr>
              <w:t xml:space="preserve">　</w:t>
            </w:r>
            <w:r>
              <w:rPr>
                <w:rFonts w:hint="eastAsia"/>
                <w:spacing w:val="0"/>
                <w:sz w:val="21"/>
                <w:szCs w:val="21"/>
              </w:rPr>
              <w:t>その他アピールポイント</w:t>
            </w:r>
          </w:p>
        </w:tc>
      </w:tr>
      <w:tr w:rsidR="00E06568" w:rsidRPr="00FD1ABD" w14:paraId="20B55690" w14:textId="77777777" w:rsidTr="00E06568">
        <w:trPr>
          <w:trHeight w:val="727"/>
        </w:trPr>
        <w:tc>
          <w:tcPr>
            <w:tcW w:w="9255" w:type="dxa"/>
          </w:tcPr>
          <w:p w14:paraId="269BF318" w14:textId="77777777" w:rsidR="00E06568" w:rsidRDefault="00E06568" w:rsidP="00E06568">
            <w:pPr>
              <w:pStyle w:val="a3"/>
              <w:rPr>
                <w:spacing w:val="0"/>
                <w:sz w:val="21"/>
                <w:szCs w:val="21"/>
              </w:rPr>
            </w:pPr>
          </w:p>
          <w:p w14:paraId="47C9B86F" w14:textId="40D497CA" w:rsidR="00E06568" w:rsidRDefault="00E06568" w:rsidP="00E06568">
            <w:pPr>
              <w:pStyle w:val="a3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 xml:space="preserve">ｆ　</w:t>
            </w:r>
            <w:r w:rsidR="00874C83">
              <w:rPr>
                <w:rFonts w:hint="eastAsia"/>
                <w:spacing w:val="0"/>
                <w:sz w:val="21"/>
                <w:szCs w:val="21"/>
              </w:rPr>
              <w:t>令和</w:t>
            </w:r>
            <w:r w:rsidR="00FD1ABD">
              <w:rPr>
                <w:rFonts w:hint="eastAsia"/>
                <w:spacing w:val="0"/>
                <w:sz w:val="21"/>
                <w:szCs w:val="21"/>
              </w:rPr>
              <w:t>９</w:t>
            </w:r>
            <w:r>
              <w:rPr>
                <w:rFonts w:hint="eastAsia"/>
                <w:spacing w:val="0"/>
                <w:sz w:val="21"/>
                <w:szCs w:val="21"/>
              </w:rPr>
              <w:t>年度</w:t>
            </w:r>
            <w:r w:rsidR="00F02A07">
              <w:rPr>
                <w:rFonts w:hint="eastAsia"/>
                <w:spacing w:val="0"/>
                <w:sz w:val="21"/>
                <w:szCs w:val="21"/>
              </w:rPr>
              <w:t xml:space="preserve">　</w:t>
            </w:r>
            <w:r>
              <w:rPr>
                <w:rFonts w:hint="eastAsia"/>
                <w:spacing w:val="0"/>
                <w:sz w:val="21"/>
                <w:szCs w:val="21"/>
              </w:rPr>
              <w:t>展示即売店出店希望日表（別紙様式第６）</w:t>
            </w:r>
          </w:p>
        </w:tc>
      </w:tr>
    </w:tbl>
    <w:p w14:paraId="67C69CCA" w14:textId="77777777" w:rsidR="001A3E41" w:rsidRPr="00874C83" w:rsidRDefault="001A3E41" w:rsidP="00874C83">
      <w:pPr>
        <w:pStyle w:val="a3"/>
        <w:rPr>
          <w:spacing w:val="0"/>
        </w:rPr>
      </w:pPr>
    </w:p>
    <w:sectPr w:rsidR="001A3E41" w:rsidRPr="00874C83" w:rsidSect="00874C83">
      <w:pgSz w:w="11906" w:h="16838"/>
      <w:pgMar w:top="1418" w:right="1134" w:bottom="1701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22E97" w14:textId="77777777" w:rsidR="008A5CC0" w:rsidRDefault="008A5CC0" w:rsidP="00796866">
      <w:r>
        <w:separator/>
      </w:r>
    </w:p>
  </w:endnote>
  <w:endnote w:type="continuationSeparator" w:id="0">
    <w:p w14:paraId="3FB972D3" w14:textId="77777777" w:rsidR="008A5CC0" w:rsidRDefault="008A5CC0" w:rsidP="00796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F0520" w14:textId="77777777" w:rsidR="008A5CC0" w:rsidRDefault="008A5CC0" w:rsidP="00796866">
      <w:r>
        <w:separator/>
      </w:r>
    </w:p>
  </w:footnote>
  <w:footnote w:type="continuationSeparator" w:id="0">
    <w:p w14:paraId="71A68C59" w14:textId="77777777" w:rsidR="008A5CC0" w:rsidRDefault="008A5CC0" w:rsidP="00796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555B0"/>
    <w:multiLevelType w:val="hybridMultilevel"/>
    <w:tmpl w:val="1B1C643E"/>
    <w:lvl w:ilvl="0" w:tplc="21D8B12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D807C6E"/>
    <w:multiLevelType w:val="hybridMultilevel"/>
    <w:tmpl w:val="96581DF8"/>
    <w:lvl w:ilvl="0" w:tplc="C50CE2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13500990">
    <w:abstractNumId w:val="1"/>
  </w:num>
  <w:num w:numId="2" w16cid:durableId="1958178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0FB"/>
    <w:rsid w:val="00096BE2"/>
    <w:rsid w:val="00196B00"/>
    <w:rsid w:val="001A3E41"/>
    <w:rsid w:val="001E0A17"/>
    <w:rsid w:val="00222510"/>
    <w:rsid w:val="00266599"/>
    <w:rsid w:val="002713DA"/>
    <w:rsid w:val="00296D63"/>
    <w:rsid w:val="00301230"/>
    <w:rsid w:val="0030462B"/>
    <w:rsid w:val="00325DE6"/>
    <w:rsid w:val="00370746"/>
    <w:rsid w:val="003720B0"/>
    <w:rsid w:val="004A6CFC"/>
    <w:rsid w:val="00526634"/>
    <w:rsid w:val="00551546"/>
    <w:rsid w:val="00591375"/>
    <w:rsid w:val="00597B32"/>
    <w:rsid w:val="0066485B"/>
    <w:rsid w:val="006672F7"/>
    <w:rsid w:val="00714101"/>
    <w:rsid w:val="00796866"/>
    <w:rsid w:val="007D0316"/>
    <w:rsid w:val="008168FC"/>
    <w:rsid w:val="00863FEF"/>
    <w:rsid w:val="00874C83"/>
    <w:rsid w:val="00890C68"/>
    <w:rsid w:val="008A5CC0"/>
    <w:rsid w:val="00966175"/>
    <w:rsid w:val="00A344C5"/>
    <w:rsid w:val="00A55C65"/>
    <w:rsid w:val="00B10E2D"/>
    <w:rsid w:val="00BD180E"/>
    <w:rsid w:val="00BD472B"/>
    <w:rsid w:val="00BF10FB"/>
    <w:rsid w:val="00C000BB"/>
    <w:rsid w:val="00C01A09"/>
    <w:rsid w:val="00C162A8"/>
    <w:rsid w:val="00D42052"/>
    <w:rsid w:val="00E06568"/>
    <w:rsid w:val="00EC407A"/>
    <w:rsid w:val="00F02A07"/>
    <w:rsid w:val="00FD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E6CBF3"/>
  <w15:chartTrackingRefBased/>
  <w15:docId w15:val="{261472DA-C5EF-4298-B07E-9D56ED95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67" w:lineRule="exact"/>
      <w:jc w:val="both"/>
    </w:pPr>
    <w:rPr>
      <w:rFonts w:ascii="Times New Roman" w:hAnsi="Times New Roman" w:cs="ＭＳ 明朝"/>
      <w:spacing w:val="2"/>
      <w:sz w:val="24"/>
      <w:szCs w:val="24"/>
    </w:rPr>
  </w:style>
  <w:style w:type="paragraph" w:styleId="a4">
    <w:name w:val="header"/>
    <w:basedOn w:val="a"/>
    <w:link w:val="a5"/>
    <w:rsid w:val="0079686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96866"/>
    <w:rPr>
      <w:kern w:val="2"/>
      <w:sz w:val="21"/>
      <w:szCs w:val="24"/>
    </w:rPr>
  </w:style>
  <w:style w:type="paragraph" w:styleId="a6">
    <w:name w:val="footer"/>
    <w:basedOn w:val="a"/>
    <w:link w:val="a7"/>
    <w:rsid w:val="007968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9686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0546\Desktop\&#26989;&#21209;&#12487;&#12540;&#12479;\&#23637;&#31034;&#21363;&#22770;&#24215;\07&#23637;&#21363;\&#20844;&#21215;\HP&#25522;&#36617;&#29992;\&#9315;&#21029;&#32025;&#27096;&#24335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86A08-3AAC-4A83-99DC-9C42801BEC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69c7f1-71c1-42f6-8f10-d9e534c792a9}" enabled="1" method="Standar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　様　書</vt:lpstr>
      <vt:lpstr>仕　様　書</vt:lpstr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仕　様　書</dc:title>
  <dc:subject/>
  <dc:creator>kousei2</dc:creator>
  <cp:keywords/>
  <dc:description/>
  <cp:lastModifiedBy>日高 真次</cp:lastModifiedBy>
  <cp:revision>6</cp:revision>
  <cp:lastPrinted>2013-09-05T01:48:00Z</cp:lastPrinted>
  <dcterms:created xsi:type="dcterms:W3CDTF">2025-09-17T01:47:00Z</dcterms:created>
  <dcterms:modified xsi:type="dcterms:W3CDTF">2026-09-14T06:35:00Z</dcterms:modified>
</cp:coreProperties>
</file>